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43" w:rsidRPr="00782351" w:rsidRDefault="00B46F43" w:rsidP="00D1471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Информационно-исследовательский проект </w:t>
      </w:r>
    </w:p>
    <w:p w:rsidR="00B46F43" w:rsidRPr="00782351" w:rsidRDefault="00B46F43" w:rsidP="00D1471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 xml:space="preserve">с детьми старшего дошкольного возраста </w:t>
      </w:r>
    </w:p>
    <w:p w:rsidR="00B46F43" w:rsidRPr="00782351" w:rsidRDefault="00B46F43" w:rsidP="00D1471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>«Каждую соринку в корзинку»</w:t>
      </w:r>
    </w:p>
    <w:p w:rsidR="00B46F43" w:rsidRPr="00782351" w:rsidRDefault="00B46F43" w:rsidP="00D1471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46F43" w:rsidRDefault="00B46F43" w:rsidP="00782351">
      <w:pPr>
        <w:tabs>
          <w:tab w:val="left" w:pos="550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6F43" w:rsidRPr="00782351" w:rsidRDefault="00B46F43" w:rsidP="00782351">
      <w:pPr>
        <w:tabs>
          <w:tab w:val="left" w:pos="550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>Подготовила:</w:t>
      </w:r>
    </w:p>
    <w:p w:rsidR="00B46F43" w:rsidRPr="00782351" w:rsidRDefault="00B46F43" w:rsidP="00782351">
      <w:pPr>
        <w:tabs>
          <w:tab w:val="left" w:pos="550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>Крбашян Алла Юрьевна</w:t>
      </w:r>
    </w:p>
    <w:p w:rsidR="00B46F43" w:rsidRPr="00782351" w:rsidRDefault="00B46F43" w:rsidP="007823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 </w:t>
      </w:r>
      <w:r w:rsidRPr="00782351">
        <w:rPr>
          <w:rFonts w:ascii="Times New Roman" w:hAnsi="Times New Roman" w:cs="Times New Roman"/>
          <w:b/>
          <w:bCs/>
          <w:sz w:val="24"/>
          <w:szCs w:val="24"/>
        </w:rPr>
        <w:t>высшей квалификационной категории,</w:t>
      </w:r>
    </w:p>
    <w:p w:rsidR="00B46F43" w:rsidRPr="00782351" w:rsidRDefault="00B46F43" w:rsidP="007823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351">
        <w:rPr>
          <w:rFonts w:ascii="Times New Roman" w:hAnsi="Times New Roman" w:cs="Times New Roman"/>
          <w:b/>
          <w:bCs/>
          <w:sz w:val="24"/>
          <w:szCs w:val="24"/>
        </w:rPr>
        <w:t>ДОУ «Детский сад №138 ОАО «РЖД»</w:t>
      </w:r>
      <w:r>
        <w:rPr>
          <w:rFonts w:ascii="Times New Roman" w:hAnsi="Times New Roman" w:cs="Times New Roman"/>
          <w:b/>
          <w:bCs/>
          <w:sz w:val="24"/>
          <w:szCs w:val="24"/>
        </w:rPr>
        <w:t>, г.Пермь</w:t>
      </w:r>
    </w:p>
    <w:p w:rsidR="00B46F43" w:rsidRDefault="00B46F43" w:rsidP="001870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46F43" w:rsidRDefault="00B46F43" w:rsidP="00F929B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</w:t>
      </w:r>
    </w:p>
    <w:p w:rsidR="00B46F43" w:rsidRPr="00782351" w:rsidRDefault="00B46F43" w:rsidP="00F10179">
      <w:pPr>
        <w:pStyle w:val="NoSpacing"/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     "Защищая природу, мы защищаем самих себя, своих детей и внуков".</w:t>
      </w:r>
    </w:p>
    <w:p w:rsidR="00B46F43" w:rsidRPr="00782351" w:rsidRDefault="00B46F43" w:rsidP="00F10179">
      <w:pPr>
        <w:pStyle w:val="NoSpacing"/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Ж.-И. Кусто</w:t>
      </w:r>
    </w:p>
    <w:p w:rsidR="00B46F43" w:rsidRPr="00782351" w:rsidRDefault="00B46F43" w:rsidP="00F10179">
      <w:p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  <w:b/>
          <w:bCs/>
          <w:u w:val="single"/>
        </w:rPr>
      </w:pPr>
    </w:p>
    <w:p w:rsidR="00B46F43" w:rsidRPr="00782351" w:rsidRDefault="00B46F43" w:rsidP="00F10179">
      <w:pPr>
        <w:pStyle w:val="NoSpacing"/>
        <w:ind w:left="-567"/>
        <w:jc w:val="both"/>
        <w:rPr>
          <w:rFonts w:ascii="Times New Roman" w:hAnsi="Times New Roman" w:cs="Times New Roman"/>
          <w:u w:val="single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Тип проекта:</w:t>
      </w:r>
      <w:r w:rsidRPr="00782351">
        <w:rPr>
          <w:rFonts w:ascii="Times New Roman" w:hAnsi="Times New Roman" w:cs="Times New Roman"/>
        </w:rPr>
        <w:t xml:space="preserve"> информационно -</w:t>
      </w:r>
      <w:r w:rsidRPr="00782351">
        <w:rPr>
          <w:rFonts w:ascii="Times New Roman" w:hAnsi="Times New Roman" w:cs="Times New Roman"/>
          <w:b/>
          <w:bCs/>
        </w:rPr>
        <w:t xml:space="preserve"> </w:t>
      </w:r>
      <w:r w:rsidRPr="00782351">
        <w:rPr>
          <w:rFonts w:ascii="Times New Roman" w:hAnsi="Times New Roman" w:cs="Times New Roman"/>
        </w:rPr>
        <w:t>исследовательский</w:t>
      </w:r>
      <w:r w:rsidRPr="00782351">
        <w:rPr>
          <w:rFonts w:ascii="Times New Roman" w:hAnsi="Times New Roman" w:cs="Times New Roman"/>
          <w:u w:val="single"/>
        </w:rPr>
        <w:t xml:space="preserve"> </w:t>
      </w:r>
    </w:p>
    <w:p w:rsidR="00B46F43" w:rsidRPr="00782351" w:rsidRDefault="00B46F43" w:rsidP="00F10179">
      <w:pPr>
        <w:pStyle w:val="NoSpacing"/>
        <w:ind w:left="-567"/>
        <w:jc w:val="both"/>
        <w:rPr>
          <w:rFonts w:ascii="Times New Roman" w:hAnsi="Times New Roman" w:cs="Times New Roman"/>
          <w:u w:val="single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Участники:</w:t>
      </w:r>
      <w:r w:rsidRPr="00782351">
        <w:rPr>
          <w:rFonts w:ascii="Times New Roman" w:hAnsi="Times New Roman" w:cs="Times New Roman"/>
          <w:u w:val="single"/>
        </w:rPr>
        <w:t xml:space="preserve"> </w:t>
      </w:r>
      <w:r w:rsidRPr="00782351">
        <w:rPr>
          <w:rFonts w:ascii="Times New Roman" w:hAnsi="Times New Roman" w:cs="Times New Roman"/>
        </w:rPr>
        <w:t xml:space="preserve"> родители, воспитатели, дети. 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Целевая группа:</w:t>
      </w:r>
      <w:r w:rsidRPr="00782351">
        <w:rPr>
          <w:rFonts w:ascii="Times New Roman" w:hAnsi="Times New Roman" w:cs="Times New Roman"/>
          <w:b/>
          <w:bCs/>
        </w:rPr>
        <w:t xml:space="preserve"> </w:t>
      </w:r>
      <w:r w:rsidRPr="00782351">
        <w:rPr>
          <w:rFonts w:ascii="Times New Roman" w:hAnsi="Times New Roman" w:cs="Times New Roman"/>
        </w:rPr>
        <w:t xml:space="preserve">дети 5-6 лет, родители 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Масштаб:</w:t>
      </w:r>
      <w:r w:rsidRPr="00782351">
        <w:rPr>
          <w:rFonts w:ascii="Times New Roman" w:hAnsi="Times New Roman" w:cs="Times New Roman"/>
        </w:rPr>
        <w:t xml:space="preserve"> (среднесрочный- 2 месяца)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  <w:b/>
          <w:bCs/>
          <w:u w:val="single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Проблема: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- ухудшение состояния чистоты дворов и улиц города;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- недостаток знаний у воспитанников и родителей о сортировке, реализации и переработке мусора, значение вреда ядовитых отходов;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- низкий уровень сознания и понимания важности личного участия в решении проблемы чистоты города среди населения. </w:t>
      </w:r>
    </w:p>
    <w:p w:rsidR="00B46F43" w:rsidRPr="00782351" w:rsidRDefault="00B46F43" w:rsidP="00F10179">
      <w:pPr>
        <w:pStyle w:val="ListParagraph"/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Цель:</w:t>
      </w:r>
      <w:r w:rsidRPr="00782351">
        <w:rPr>
          <w:rFonts w:ascii="Times New Roman" w:hAnsi="Times New Roman" w:cs="Times New Roman"/>
        </w:rPr>
        <w:t xml:space="preserve">  формирование ценностного отношения к окружающей среде родного города.</w:t>
      </w:r>
      <w:r w:rsidRPr="00782351">
        <w:rPr>
          <w:rFonts w:ascii="Times New Roman" w:hAnsi="Times New Roman" w:cs="Times New Roman"/>
          <w:b/>
          <w:bCs/>
          <w:u w:val="single"/>
        </w:rPr>
        <w:t xml:space="preserve">  </w:t>
      </w:r>
    </w:p>
    <w:p w:rsidR="00B46F43" w:rsidRPr="00782351" w:rsidRDefault="00B46F43" w:rsidP="00F10179">
      <w:p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  <w:u w:val="single"/>
        </w:rPr>
        <w:t>Задачи:</w:t>
      </w:r>
    </w:p>
    <w:p w:rsidR="00B46F43" w:rsidRPr="00782351" w:rsidRDefault="00B46F43" w:rsidP="00F10179">
      <w:pPr>
        <w:pStyle w:val="ListParagraph"/>
        <w:numPr>
          <w:ilvl w:val="0"/>
          <w:numId w:val="1"/>
        </w:num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Способствовать обогащению и систематизации знаний детей и родителей о сборе и переработке мусора, вреде ядовитых отходов.       </w:t>
      </w:r>
    </w:p>
    <w:p w:rsidR="00B46F43" w:rsidRPr="00782351" w:rsidRDefault="00B46F43" w:rsidP="00F10179">
      <w:pPr>
        <w:pStyle w:val="ListParagraph"/>
        <w:numPr>
          <w:ilvl w:val="0"/>
          <w:numId w:val="1"/>
        </w:num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Развивать у дошкольников навыки соблюдения чистоты на улице, в общественных местах.</w:t>
      </w:r>
    </w:p>
    <w:p w:rsidR="00B46F43" w:rsidRPr="00782351" w:rsidRDefault="00B46F43" w:rsidP="00F10179">
      <w:pPr>
        <w:pStyle w:val="ListParagraph"/>
        <w:numPr>
          <w:ilvl w:val="0"/>
          <w:numId w:val="1"/>
        </w:num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Воспитывать культуру поведения в общественных местах, культуру потребления, бережливость, любовь к родному городу.</w:t>
      </w:r>
    </w:p>
    <w:p w:rsidR="00B46F43" w:rsidRPr="00782351" w:rsidRDefault="00B46F43" w:rsidP="00F10179">
      <w:p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  <w:b/>
          <w:bCs/>
          <w:u w:val="single"/>
        </w:rPr>
      </w:pPr>
      <w:r w:rsidRPr="00782351">
        <w:rPr>
          <w:rFonts w:ascii="Times New Roman" w:hAnsi="Times New Roman" w:cs="Times New Roman"/>
          <w:b/>
          <w:bCs/>
          <w:u w:val="single"/>
        </w:rPr>
        <w:tab/>
        <w:t xml:space="preserve">Актуальность </w:t>
      </w:r>
    </w:p>
    <w:p w:rsidR="00B46F43" w:rsidRPr="00782351" w:rsidRDefault="00B46F43" w:rsidP="00F10179">
      <w:pPr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ab/>
        <w:t>В дошкольный период ребёнок проходит самый интенсивный, интеллектуальный и духовный путь развития. В общественном процессе развития среда окружения не только определяет условия его существования, но и составляет основы формирования потребностей. Для их удовлетворения ребёнку необходимо пространство. Пространство включает в себя улицу, двор, город, детский сад. Экологическое же состояние данных объектов оставляет желать лучшего.</w:t>
      </w:r>
    </w:p>
    <w:p w:rsidR="00B46F43" w:rsidRPr="00782351" w:rsidRDefault="00B46F43" w:rsidP="00F10179">
      <w:p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 xml:space="preserve">Проблемы разумного потребления и использования резервов, загрязнения окружающей среды, утилизации отходов, уборки городских территорий присущи почти всем мегаполисам. Крупные города задыхаются от мусора, отходов производства.  Наша Пермь относится к городам с высоким уровнем загрязнения. Один горожанин ежегодно производит 350 кг бытового мусора, который не всегда вывозится и перерабатывается. Состояние улиц особенно ярко проявляется весной, когда горы мусора, лужи, плохие дороги портят весеннее настроение людей, создают опасность для движения транспорта и жизни населения. Согласно данным специалистов, из сырья, добываемого человеком, используется всего 11%. Остальные 89% в искажённом, чуждом природе виде становятся отходами. </w:t>
      </w:r>
    </w:p>
    <w:p w:rsidR="00B46F43" w:rsidRPr="00782351" w:rsidRDefault="00B46F43" w:rsidP="00BE7FF1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 xml:space="preserve">Ряд документов ("Указ президента Российской Федерации от 5 января 2016г. №7 о проведении в Российской Федерации Года экологии", "Основные направления государственной политики: охрана среды обитания человека") подтверждают важность экологической грамотности каждого человека, необходимость формирования ценностного отношения к окружающей среде. </w:t>
      </w:r>
    </w:p>
    <w:p w:rsidR="00B46F43" w:rsidRPr="00782351" w:rsidRDefault="00B46F43" w:rsidP="00BE7FF1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>Почему же мы живём в таких условиях?</w:t>
      </w:r>
    </w:p>
    <w:p w:rsidR="00B46F43" w:rsidRPr="00782351" w:rsidRDefault="00B46F43" w:rsidP="00BE7FF1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>Данная проблема связана с недостатком знаний детей и взрослых по сбору и переработке мусора,  о вреде ядовитых отходов, а так же связана с низким уровнем сознания и понимания среди населения важности личного участия в решении проблемы чистоты родного города, недостатком культуры потребления и поведения.</w:t>
      </w:r>
    </w:p>
    <w:p w:rsidR="00B46F43" w:rsidRPr="00782351" w:rsidRDefault="00B46F43" w:rsidP="00BE7FF1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>Дошкольный возраст — важнейший этап развития и воспитания личности. Это период приобщения ребенка к познанию окружающего мира, ценностного отношения к окружающей среде. Задача взрослых — помочь разобраться в вопросах экологической грамотности и осознать важность личного вклада  в решение проблемы чистоты своего двора, города.</w:t>
      </w:r>
    </w:p>
    <w:p w:rsidR="00B46F43" w:rsidRPr="00782351" w:rsidRDefault="00B46F43" w:rsidP="00F10179">
      <w:pPr>
        <w:tabs>
          <w:tab w:val="left" w:pos="-426"/>
        </w:tabs>
        <w:spacing w:line="240" w:lineRule="auto"/>
        <w:ind w:left="-567"/>
        <w:jc w:val="both"/>
        <w:rPr>
          <w:rFonts w:ascii="Times New Roman" w:hAnsi="Times New Roman" w:cs="Times New Roman"/>
          <w:color w:val="FF0000"/>
        </w:rPr>
      </w:pPr>
      <w:r w:rsidRPr="00782351">
        <w:rPr>
          <w:rFonts w:ascii="Times New Roman" w:hAnsi="Times New Roman" w:cs="Times New Roman"/>
        </w:rPr>
        <w:tab/>
      </w:r>
      <w:r w:rsidRPr="00782351">
        <w:rPr>
          <w:rFonts w:ascii="Times New Roman" w:hAnsi="Times New Roman" w:cs="Times New Roman"/>
        </w:rPr>
        <w:tab/>
        <w:t>Без участия семьи в организации воспитания детей  детскому саду не обойтись. Именно поэтому работа с родителями всегда направлена на реализацию процесса вовлечения родителей в учебно-воспитательный процесс ДОУ, развитие  родительской компетентности.</w:t>
      </w:r>
    </w:p>
    <w:p w:rsidR="00B46F43" w:rsidRPr="00782351" w:rsidRDefault="00B46F43" w:rsidP="00BE7FF1">
      <w:pPr>
        <w:spacing w:line="240" w:lineRule="auto"/>
        <w:ind w:left="-567" w:firstLine="1275"/>
        <w:jc w:val="both"/>
        <w:rPr>
          <w:rFonts w:ascii="Times New Roman" w:hAnsi="Times New Roman" w:cs="Times New Roman"/>
          <w:b/>
          <w:bCs/>
          <w:u w:val="single"/>
        </w:rPr>
      </w:pPr>
      <w:r w:rsidRPr="00782351">
        <w:rPr>
          <w:rFonts w:ascii="Times New Roman" w:hAnsi="Times New Roman" w:cs="Times New Roman"/>
          <w:b/>
          <w:bCs/>
          <w:u w:val="single"/>
        </w:rPr>
        <w:t>Прогнозируемый результат:</w:t>
      </w:r>
    </w:p>
    <w:p w:rsidR="00B46F43" w:rsidRPr="00782351" w:rsidRDefault="00B46F43" w:rsidP="00BE7FF1">
      <w:pPr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1. Расширение и систематизация  знаний детей и родителей о сборе, переработке мусора и вреде ядовитых отходов, о правилах содержания  и соблюдения чистоты, порядка на улицах, во дворах родного города. </w:t>
      </w:r>
    </w:p>
    <w:p w:rsidR="00B46F43" w:rsidRPr="00782351" w:rsidRDefault="00B46F43" w:rsidP="00BE7FF1">
      <w:pPr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2. Формирование осознанного отношения к соблюдению чистоты на улицах, следуя правилу: "Чисто только там, где не сорят".     </w:t>
      </w:r>
    </w:p>
    <w:p w:rsidR="00B46F43" w:rsidRPr="00782351" w:rsidRDefault="00B46F43" w:rsidP="00BE7FF1">
      <w:pPr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3. Обогащение среды группы по экологическому воспитанию. </w:t>
      </w:r>
    </w:p>
    <w:p w:rsidR="00B46F43" w:rsidRPr="00782351" w:rsidRDefault="00B46F43" w:rsidP="00F10179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4. Повышение уровня  компетентности родителей  при организации работы с детьми по экологическому воспитанию.</w:t>
      </w:r>
    </w:p>
    <w:p w:rsidR="00B46F43" w:rsidRPr="00782351" w:rsidRDefault="00B46F43" w:rsidP="00F10179">
      <w:pPr>
        <w:pStyle w:val="ListParagraph"/>
        <w:numPr>
          <w:ilvl w:val="0"/>
          <w:numId w:val="12"/>
        </w:numPr>
        <w:spacing w:after="0" w:line="240" w:lineRule="auto"/>
        <w:ind w:left="-142" w:hanging="425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</w:rPr>
        <w:t>Подготовительный этап</w:t>
      </w:r>
      <w:r w:rsidRPr="00782351">
        <w:rPr>
          <w:rFonts w:ascii="Times New Roman" w:hAnsi="Times New Roman" w:cs="Times New Roman"/>
        </w:rPr>
        <w:t xml:space="preserve"> – определение типа проекта, цели, задач, средств, методов, подготовка необходимых условий, составление конспектов занятий, подбор дидактических игр и пособий и др.</w:t>
      </w:r>
    </w:p>
    <w:p w:rsidR="00B46F43" w:rsidRPr="00782351" w:rsidRDefault="00B46F43" w:rsidP="00F10179">
      <w:pPr>
        <w:pStyle w:val="ListParagraph"/>
        <w:numPr>
          <w:ilvl w:val="0"/>
          <w:numId w:val="12"/>
        </w:numPr>
        <w:spacing w:after="0" w:line="240" w:lineRule="auto"/>
        <w:ind w:left="-142" w:hanging="425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</w:rPr>
        <w:t>Основной этап</w:t>
      </w:r>
      <w:r w:rsidRPr="00782351">
        <w:rPr>
          <w:rFonts w:ascii="Times New Roman" w:hAnsi="Times New Roman" w:cs="Times New Roman"/>
        </w:rPr>
        <w:t xml:space="preserve"> -  проведение непосредственной работы с детьми и родителями.</w:t>
      </w:r>
    </w:p>
    <w:p w:rsidR="00B46F43" w:rsidRPr="00782351" w:rsidRDefault="00B46F43" w:rsidP="00F10179">
      <w:pPr>
        <w:pStyle w:val="ListParagraph"/>
        <w:numPr>
          <w:ilvl w:val="0"/>
          <w:numId w:val="12"/>
        </w:numPr>
        <w:spacing w:after="0" w:line="240" w:lineRule="auto"/>
        <w:ind w:left="-142" w:hanging="425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</w:rPr>
        <w:t>Заключительный этап</w:t>
      </w:r>
      <w:r w:rsidRPr="00782351">
        <w:rPr>
          <w:rFonts w:ascii="Times New Roman" w:hAnsi="Times New Roman" w:cs="Times New Roman"/>
        </w:rPr>
        <w:t xml:space="preserve"> – подведение итогов, определение перспектив его развития.</w:t>
      </w:r>
    </w:p>
    <w:p w:rsidR="00B46F43" w:rsidRPr="00782351" w:rsidRDefault="00B46F43" w:rsidP="00F101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6F43" w:rsidRPr="00782351" w:rsidRDefault="00B46F43" w:rsidP="00A25A82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 w:rsidRPr="00782351">
        <w:rPr>
          <w:rFonts w:ascii="Times New Roman" w:hAnsi="Times New Roman" w:cs="Times New Roman"/>
        </w:rPr>
        <w:t xml:space="preserve"> </w:t>
      </w:r>
      <w:r w:rsidRPr="00782351">
        <w:rPr>
          <w:rFonts w:ascii="Times New Roman" w:hAnsi="Times New Roman" w:cs="Times New Roman"/>
          <w:b/>
          <w:bCs/>
          <w:u w:val="single"/>
        </w:rPr>
        <w:t>Стратегия проекта</w:t>
      </w:r>
    </w:p>
    <w:p w:rsidR="00B46F43" w:rsidRPr="00782351" w:rsidRDefault="00B46F43" w:rsidP="00A25A8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3260"/>
        <w:gridCol w:w="3651"/>
      </w:tblGrid>
      <w:tr w:rsidR="00B46F43" w:rsidRPr="00782351"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Непосредственная образовательная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деятельность детей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Совместная деятельность педагога и детей</w:t>
            </w:r>
          </w:p>
        </w:tc>
      </w:tr>
      <w:tr w:rsidR="00B46F43" w:rsidRPr="00782351">
        <w:trPr>
          <w:trHeight w:val="557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1-ая неделя </w:t>
            </w:r>
          </w:p>
        </w:tc>
      </w:tr>
      <w:tr w:rsidR="00B46F43" w:rsidRPr="00782351">
        <w:trPr>
          <w:trHeight w:val="1690"/>
        </w:trPr>
        <w:tc>
          <w:tcPr>
            <w:tcW w:w="3261" w:type="dxa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Экскурсия по ближайшему окружению.</w:t>
            </w:r>
          </w:p>
          <w:p w:rsidR="00B46F43" w:rsidRPr="00782351" w:rsidRDefault="00B46F43" w:rsidP="009A70AF">
            <w:pPr>
              <w:spacing w:after="0" w:line="240" w:lineRule="auto"/>
              <w:ind w:left="17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изучить внешний облик улиц, газонов. Обратить внимание на их загрязнённость, вызвать желание всё преобразить, улучшить.</w:t>
            </w: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иллюстраций, альбома, открыток  с изображением улиц, красивых зданий своего города.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Игры с мелким конструктором "Красивые здания для моего города"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"Как избежать неприятностей"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Фотографирование двора, улицы.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Знакомство с мини-лабораторией для экспериментальной работы, материалами, инструментами, правилами.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Обсуждение ситуаций " Что случается с людьми, которые копят мусор". Цель: уточнить правила гигиены.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Наблюдение за работой дворника и специальных машин. Цель: уточнить знания об инвентаре, как он и машины помогают наводить порядок, воспитывать уважение к людям труда.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Высаживание семян цветов для рассады. Цель: планирование посадки на участке детсада.</w:t>
            </w:r>
          </w:p>
        </w:tc>
      </w:tr>
      <w:tr w:rsidR="00B46F43" w:rsidRPr="00782351">
        <w:trPr>
          <w:trHeight w:val="70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2-ая неделя 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46F43" w:rsidRPr="00782351">
        <w:trPr>
          <w:trHeight w:val="4243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НОД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"Каждую соринку в корзинку"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дать представление об экологических знаках, сборе  и  сортировке мусора, воспитывать бережное отношение к окружающему(приложение 1).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" Рассортируй мусор правильно "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Зарисовка некоторых экологических знаков.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"Береги живое в городе, водоёме"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 "Рассортируй мусор правильно "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учить сортировать мусор по составу, следуя знакам на баночках.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Уборка территории детского сада "Все на субботник" Цель: учить планировать работу, договариваться между собой, уметь видеть результат.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Просмотр 36 серии "Мы с природой" мультсериала "Мартина" Цель: закрепить знания о сортировке мусора, воспитывать бережное отношение к природе.</w:t>
            </w:r>
          </w:p>
        </w:tc>
      </w:tr>
      <w:tr w:rsidR="00B46F43" w:rsidRPr="00782351">
        <w:trPr>
          <w:trHeight w:val="502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3-я неделя </w:t>
            </w:r>
          </w:p>
        </w:tc>
      </w:tr>
      <w:tr w:rsidR="00B46F43" w:rsidRPr="00782351">
        <w:trPr>
          <w:trHeight w:val="1500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НОД "Умный взгляд на мусор (бумага)"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Дать представление о переработке бумаги, вторичном использовании, экономии природных ресурсов (приложение 2).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Сортировка разной  бумаги для рисования.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Рассматривание экологических знаков на упаковках. 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схемы по переработке бумаги.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"Рассортируй мусор правильно"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Конструирование из коробок (упаковок) мебель для кукольного уголка.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коллекции  «Фантики", "Такая разная бумага".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Эксперимент по вторичному использованию газетной бумаги для создания папье-маше "Тарелочки".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"Такая разная бумага" Цель: исследование качества разной бумаги.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Беседа об экологических знаках на упаковке в процессе покупок. Цель: воспитание культуры потребления.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Создание коллекций:  «Фантики", "Такая разная бумага"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Поделки из мятой газетной бумаги "Зайчики" Цель: учить делать поделки из бросового материала"</w:t>
            </w:r>
          </w:p>
        </w:tc>
      </w:tr>
      <w:tr w:rsidR="00B46F43" w:rsidRPr="00782351">
        <w:trPr>
          <w:trHeight w:val="563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4-я неделя </w:t>
            </w:r>
          </w:p>
        </w:tc>
      </w:tr>
      <w:tr w:rsidR="00B46F43" w:rsidRPr="00782351">
        <w:trPr>
          <w:trHeight w:val="415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НОД "Умный взгляд на мусор (пищевые отходы)"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Дать представление о создании компоста, вторичном использовании отходов с пользой для растений. Развивать исследовательский интерес, подводить к умозаключениям (приложение 3).</w:t>
            </w: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иллюстраций в энциклопедиях: "Насекомые" "Окружающий мир" и  "Почемучка" по темам: "Жизнь дождевых червей", "Микроорганизмы"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Д/игра "Кто живёт в земле" 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hanging="283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Эксперимент по приготовлению компоста. Цель: учить самостоятельно готовить удобрение для растений.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hanging="283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Наблюдение  за компостом  в течение двух месяцев. Цель: учить замечать изменения, делать выводы.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hanging="283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Зарисовка схемы эксперимента по приготовлению компоста. Цель: учить рисовать изменения. 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hanging="283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Чтение отрывков из энциклопедии "Окружающий мир", "Почемучка" о жизни червей и микроорганизмов под землёй, ходе естественной природной переработки органических остатков.</w:t>
            </w:r>
          </w:p>
        </w:tc>
      </w:tr>
      <w:tr w:rsidR="00B46F43" w:rsidRPr="00782351">
        <w:trPr>
          <w:trHeight w:val="530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5-я неделя </w:t>
            </w:r>
          </w:p>
        </w:tc>
      </w:tr>
      <w:tr w:rsidR="00B46F43" w:rsidRPr="00782351">
        <w:trPr>
          <w:trHeight w:val="4809"/>
        </w:trPr>
        <w:tc>
          <w:tcPr>
            <w:tcW w:w="3261" w:type="dxa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НОД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"Умный взгляд на мусор (металлолом)"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Цель: Дать представление о металлоломе, вторичном его использовании, экономии природных ресурсов (приложение 4). 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экологических знаков и схемы по переработке металла.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Д/игра " Рассортируй мусор правильно "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Сбор отходов, пригодных для поделок (вторичное использование).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Чтение стихотворения А.Усачёва "Мусорная фантазия" (приложение 5).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Посев рассады цветов. Цель: учить планировать и правильно высаживать цветы, украшать свою клумбу.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46F43" w:rsidRPr="00782351">
        <w:trPr>
          <w:trHeight w:val="556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6-я неделя </w:t>
            </w:r>
          </w:p>
        </w:tc>
      </w:tr>
      <w:tr w:rsidR="00B46F43" w:rsidRPr="00782351">
        <w:trPr>
          <w:trHeight w:val="945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НОД     "Умный взгляд на мусор (опасные отходы)"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782351">
              <w:t xml:space="preserve"> </w:t>
            </w:r>
            <w:r w:rsidRPr="00782351">
              <w:rPr>
                <w:rFonts w:ascii="Times New Roman" w:hAnsi="Times New Roman" w:cs="Times New Roman"/>
                <w:b/>
                <w:bCs/>
              </w:rPr>
              <w:t>Уточнить знания детей, что такое опасные отходы, их воздействие на окружающую среду и на здоровье человека; утилизация. Воспитывать бережное отношение к природе.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Рассматривание иллюстраций опасных отходов, карт-схем, плакатов. 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Чтение стихов - "Правила для взрослых и детей о соблюдении чистоты и порядка на улицах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города"(приложение 6).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Создание плаката "Чистый город" - коллективная работа.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Беседа об экономном ведении домашнего хозяйства (повторное использование стеклотары)</w:t>
            </w:r>
          </w:p>
        </w:tc>
      </w:tr>
      <w:tr w:rsidR="00B46F43" w:rsidRPr="00782351">
        <w:trPr>
          <w:trHeight w:val="578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7-ая неделя </w:t>
            </w:r>
          </w:p>
        </w:tc>
      </w:tr>
      <w:tr w:rsidR="00B46F43" w:rsidRPr="00782351">
        <w:trPr>
          <w:trHeight w:val="720"/>
        </w:trPr>
        <w:tc>
          <w:tcPr>
            <w:tcW w:w="3261" w:type="dxa"/>
          </w:tcPr>
          <w:p w:rsidR="00B46F43" w:rsidRPr="00782351" w:rsidRDefault="00B46F43" w:rsidP="009A70AF">
            <w:pPr>
              <w:shd w:val="clear" w:color="auto" w:fill="FFFFFF"/>
              <w:spacing w:after="150" w:line="240" w:lineRule="atLeast"/>
              <w:outlineLvl w:val="0"/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НОД   </w:t>
            </w:r>
            <w:r w:rsidRPr="00782351"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  <w:t>"Составление творческого рассказа: "Как я прибирал свой город".</w:t>
            </w:r>
          </w:p>
          <w:p w:rsidR="00B46F43" w:rsidRPr="00782351" w:rsidRDefault="00B46F43" w:rsidP="009A70AF">
            <w:pPr>
              <w:shd w:val="clear" w:color="auto" w:fill="FFFFFF"/>
              <w:spacing w:after="150" w:line="240" w:lineRule="atLeast"/>
              <w:outlineLvl w:val="0"/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</w:pPr>
            <w:r w:rsidRPr="00782351"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  <w:t>Цель: учить самостоятельно придумывать рассказ по плану, используя выразительные средства; воспитывать любовь к родному городу.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Рисование: «Нарисуй, самый красивый двор»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и составление  коллекции из кусочков ткани разной фактуры для поделок.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Акция "Береги свой город"-распространение листовок на улице среди прохожих о правилах соблюдения чистоты и порядка в городе. Цель: воспитывать желание не только самим соблюдать эти правила, но и напомнить о них  другим людям. Подвести к самосознанию, значимости соблюдения правил (приложение 6).</w:t>
            </w:r>
          </w:p>
        </w:tc>
      </w:tr>
      <w:tr w:rsidR="00B46F43" w:rsidRPr="00782351">
        <w:trPr>
          <w:trHeight w:val="534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8-я неделя </w:t>
            </w:r>
          </w:p>
        </w:tc>
      </w:tr>
      <w:tr w:rsidR="00B46F43" w:rsidRPr="00782351">
        <w:trPr>
          <w:trHeight w:val="1320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НОД "Умный взгляд на мусор(обобщающая беседа)"</w:t>
            </w:r>
          </w:p>
          <w:p w:rsidR="00B46F43" w:rsidRPr="00782351" w:rsidRDefault="00B46F43" w:rsidP="009A70AF">
            <w:pPr>
              <w:spacing w:after="0" w:line="240" w:lineRule="auto"/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 закрепить знания о переработке отходов, вторичном использовании, что такое опасные отходы. Учить рассказывать по схеме. Повторить правила соблюдения чистоты, порядка.</w:t>
            </w:r>
          </w:p>
        </w:tc>
        <w:tc>
          <w:tcPr>
            <w:tcW w:w="3260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 иллюстраций по охране окружающей среды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Рассматривание иллюстраций из журналов "Поделки из бросового материала"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Чтение стихов о городском субботнике( приложение 7,8).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Уборка территории-с целью развивать желание трудиться, поддерживать чистоту.</w:t>
            </w:r>
          </w:p>
          <w:p w:rsidR="00B46F43" w:rsidRPr="00782351" w:rsidRDefault="00B46F43" w:rsidP="009A70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92" w:hanging="284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Выставка поделок из бросового материала.  Цель: учить находить применение вторичному сырью, развивать фантазию.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39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46F43" w:rsidRPr="00782351">
        <w:trPr>
          <w:trHeight w:val="572"/>
        </w:trPr>
        <w:tc>
          <w:tcPr>
            <w:tcW w:w="10172" w:type="dxa"/>
            <w:gridSpan w:val="3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9-я неделя </w:t>
            </w:r>
          </w:p>
        </w:tc>
      </w:tr>
      <w:tr w:rsidR="00B46F43" w:rsidRPr="00782351">
        <w:trPr>
          <w:trHeight w:val="70"/>
        </w:trPr>
        <w:tc>
          <w:tcPr>
            <w:tcW w:w="3261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НОД       Рисование "Что нужно делать для чистоты и красоты улиц, чего делать нельзя?"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782351">
              <w:t xml:space="preserve"> </w:t>
            </w:r>
            <w:r w:rsidRPr="00782351">
              <w:rPr>
                <w:rFonts w:ascii="Times New Roman" w:hAnsi="Times New Roman" w:cs="Times New Roman"/>
                <w:b/>
                <w:bCs/>
              </w:rPr>
              <w:t xml:space="preserve"> Закрепить знания о правилах поведения в общественных местах, правилах соблюдения чистоты и порядка.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Раскрашивание и рисование по трафарету цветов для украшения клумбы</w:t>
            </w:r>
          </w:p>
        </w:tc>
        <w:tc>
          <w:tcPr>
            <w:tcW w:w="3651" w:type="dxa"/>
          </w:tcPr>
          <w:p w:rsidR="00B46F43" w:rsidRPr="00782351" w:rsidRDefault="00B46F43" w:rsidP="009A70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Проблемные вопросы: Как сократить количество отходов? Что можно использовать ещё раз?</w:t>
            </w:r>
          </w:p>
          <w:p w:rsidR="00B46F43" w:rsidRPr="00782351" w:rsidRDefault="00B46F43" w:rsidP="009A70AF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</w:rPr>
            </w:pPr>
            <w:r w:rsidRPr="00782351">
              <w:rPr>
                <w:rFonts w:ascii="Times New Roman" w:hAnsi="Times New Roman" w:cs="Times New Roman"/>
                <w:b/>
                <w:bCs/>
              </w:rPr>
              <w:t>Как скопление отходов влияет на здоровье человека? Цель: учить детей рассуждать, делать выводы, воспитывать культуру потребления, желание беречь родную природу.</w:t>
            </w:r>
          </w:p>
        </w:tc>
      </w:tr>
    </w:tbl>
    <w:p w:rsidR="00B46F43" w:rsidRPr="00782351" w:rsidRDefault="00B46F43" w:rsidP="00A25A82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B46F43" w:rsidRPr="00782351" w:rsidRDefault="00B46F43" w:rsidP="00A25A82">
      <w:pPr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</w:rPr>
        <w:t>РАБОТА С РОДИТЕЛЯМИ:</w:t>
      </w:r>
      <w:r w:rsidRPr="00782351">
        <w:rPr>
          <w:rFonts w:ascii="Times New Roman" w:hAnsi="Times New Roman" w:cs="Times New Roman"/>
        </w:rPr>
        <w:t xml:space="preserve"> </w:t>
      </w:r>
    </w:p>
    <w:p w:rsidR="00B46F43" w:rsidRPr="00782351" w:rsidRDefault="00B46F43" w:rsidP="006C7D4F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Участие родителей  в оформлении газеты "Каждую соринку в корзинку". </w:t>
      </w:r>
    </w:p>
    <w:p w:rsidR="00B46F43" w:rsidRPr="00782351" w:rsidRDefault="00B46F43" w:rsidP="006C7D4F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Помощь родителей  в покраске построек на участке, обеспечении некоторыми семенами и рассадой, изготовлении  дидактических игр на закрепление правил сортировки отходов, в пополнении коллекций фантиков, кусочков ткани, пластиковых отходов (бутылочки, крышки и др.) для поделок. </w:t>
      </w:r>
    </w:p>
    <w:p w:rsidR="00B46F43" w:rsidRPr="00782351" w:rsidRDefault="00B46F43" w:rsidP="006C7D4F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Организация выставки совместного творчества детей и родителей из бросового материала.</w:t>
      </w:r>
    </w:p>
    <w:p w:rsidR="00B46F43" w:rsidRPr="00782351" w:rsidRDefault="00B46F43" w:rsidP="006C7D4F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Консультации для родителей в папке-передвижке на темы: "Вторая жизнь пластика", "Советы по выбору упаковки".</w:t>
      </w:r>
    </w:p>
    <w:p w:rsidR="00B46F43" w:rsidRPr="00782351" w:rsidRDefault="00B46F43" w:rsidP="006C7D4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lang w:eastAsia="ar-SA"/>
        </w:rPr>
      </w:pPr>
      <w:r w:rsidRPr="00782351">
        <w:rPr>
          <w:rFonts w:ascii="Times New Roman" w:hAnsi="Times New Roman" w:cs="Times New Roman"/>
          <w:b/>
          <w:bCs/>
          <w:lang w:eastAsia="ar-SA"/>
        </w:rPr>
        <w:t xml:space="preserve">Трансляция проекта: </w:t>
      </w:r>
    </w:p>
    <w:p w:rsidR="00B46F43" w:rsidRPr="00782351" w:rsidRDefault="00B46F43" w:rsidP="006C7D4F">
      <w:pPr>
        <w:pStyle w:val="ListParagraph"/>
        <w:numPr>
          <w:ilvl w:val="0"/>
          <w:numId w:val="27"/>
        </w:numPr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782351">
        <w:rPr>
          <w:rFonts w:ascii="Times New Roman" w:hAnsi="Times New Roman" w:cs="Times New Roman"/>
          <w:lang w:eastAsia="ar-SA"/>
        </w:rPr>
        <w:t>Открытые мероприятия по реализации проекта.</w:t>
      </w:r>
    </w:p>
    <w:p w:rsidR="00B46F43" w:rsidRPr="00782351" w:rsidRDefault="00B46F43" w:rsidP="006C7D4F">
      <w:pPr>
        <w:pStyle w:val="ListParagraph"/>
        <w:numPr>
          <w:ilvl w:val="0"/>
          <w:numId w:val="27"/>
        </w:numPr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782351">
        <w:rPr>
          <w:rFonts w:ascii="Times New Roman" w:hAnsi="Times New Roman" w:cs="Times New Roman"/>
          <w:lang w:eastAsia="ar-SA"/>
        </w:rPr>
        <w:t>Презентация проекта.</w:t>
      </w:r>
    </w:p>
    <w:p w:rsidR="00B46F43" w:rsidRPr="00782351" w:rsidRDefault="00B46F43" w:rsidP="006C7D4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lang w:eastAsia="ar-SA"/>
        </w:rPr>
      </w:pPr>
      <w:r w:rsidRPr="00782351">
        <w:rPr>
          <w:rFonts w:ascii="Times New Roman" w:hAnsi="Times New Roman" w:cs="Times New Roman"/>
          <w:b/>
          <w:bCs/>
          <w:lang w:eastAsia="ar-SA"/>
        </w:rPr>
        <w:t>Перспективы развития проекта:</w:t>
      </w:r>
    </w:p>
    <w:p w:rsidR="00B46F43" w:rsidRPr="00782351" w:rsidRDefault="00B46F43" w:rsidP="006C7D4F">
      <w:pPr>
        <w:pStyle w:val="ListParagraph"/>
        <w:numPr>
          <w:ilvl w:val="0"/>
          <w:numId w:val="27"/>
        </w:numPr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782351">
        <w:rPr>
          <w:rFonts w:ascii="Times New Roman" w:hAnsi="Times New Roman" w:cs="Times New Roman"/>
          <w:lang w:eastAsia="ar-SA"/>
        </w:rPr>
        <w:t>Обсуждение с детьми темы: "Пермь - город будущего"</w:t>
      </w:r>
    </w:p>
    <w:p w:rsidR="00B46F43" w:rsidRPr="00782351" w:rsidRDefault="00B46F43" w:rsidP="006C7D4F">
      <w:pPr>
        <w:pStyle w:val="ListParagraph"/>
        <w:numPr>
          <w:ilvl w:val="0"/>
          <w:numId w:val="27"/>
        </w:numPr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782351">
        <w:rPr>
          <w:rFonts w:ascii="Times New Roman" w:hAnsi="Times New Roman" w:cs="Times New Roman"/>
          <w:lang w:eastAsia="ar-SA"/>
        </w:rPr>
        <w:t>Составление детьми творческих рассказов на тему: "Мой город - город будущего".</w:t>
      </w:r>
    </w:p>
    <w:p w:rsidR="00B46F43" w:rsidRPr="00782351" w:rsidRDefault="00B46F43" w:rsidP="006C7D4F">
      <w:pPr>
        <w:pStyle w:val="ListParagraph"/>
        <w:numPr>
          <w:ilvl w:val="0"/>
          <w:numId w:val="27"/>
        </w:numPr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782351">
        <w:rPr>
          <w:rFonts w:ascii="Times New Roman" w:hAnsi="Times New Roman" w:cs="Times New Roman"/>
          <w:lang w:eastAsia="ar-SA"/>
        </w:rPr>
        <w:t>Выставка рисунков на тему: "Каким я хочу видеть свой город?"</w:t>
      </w:r>
    </w:p>
    <w:p w:rsidR="00B46F43" w:rsidRPr="00782351" w:rsidRDefault="00B46F43" w:rsidP="006C7D4F">
      <w:pPr>
        <w:pStyle w:val="ListParagraph"/>
        <w:tabs>
          <w:tab w:val="left" w:pos="324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</w:p>
    <w:p w:rsidR="00B46F43" w:rsidRPr="00782351" w:rsidRDefault="00B46F43" w:rsidP="00275355">
      <w:pPr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Библиографический список.</w:t>
      </w: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1. </w:t>
      </w: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Умные вещи</w:t>
      </w:r>
    </w:p>
    <w:p w:rsidR="00B46F43" w:rsidRPr="00782351" w:rsidRDefault="00B46F43" w:rsidP="008116C2">
      <w:pPr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Можно найти повторное применение многим вещам, которые обычно выбрасывают. Часть бытового мусора можно сдать в пункты приёма вторичного сырья.</w:t>
      </w: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Сначала надо мусор разделить по составу.</w:t>
      </w:r>
    </w:p>
    <w:tbl>
      <w:tblPr>
        <w:tblW w:w="0" w:type="auto"/>
        <w:tblInd w:w="-106" w:type="dxa"/>
        <w:tblLook w:val="00A0"/>
      </w:tblPr>
      <w:tblGrid>
        <w:gridCol w:w="3199"/>
        <w:gridCol w:w="3229"/>
        <w:gridCol w:w="3142"/>
      </w:tblGrid>
      <w:tr w:rsidR="00B46F43" w:rsidRPr="00782351">
        <w:tc>
          <w:tcPr>
            <w:tcW w:w="3473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Стеклянные банки и бутылки моют и снова используют. Битое стекло можно расплавить и сделать новую посуду. Консервные банки и железный лом можно переплавить в нужные металлические вещи.</w:t>
            </w:r>
          </w:p>
        </w:tc>
        <w:tc>
          <w:tcPr>
            <w:tcW w:w="347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Старые тряпки используют в строительстве или для набивки мягкой мебели. Использованную бумагу можно сдать в пункты приёма макулатуры. Из неё сделают новую бумагу и картон.</w:t>
            </w:r>
          </w:p>
        </w:tc>
        <w:tc>
          <w:tcPr>
            <w:tcW w:w="347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Гниющие овощи, фрукты и пищевые отходы образуют компост – ценное удобрение для растений. Его можно применить в саду или в огороде.</w:t>
            </w:r>
          </w:p>
        </w:tc>
      </w:tr>
    </w:tbl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2. </w:t>
      </w: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Как перерабатывают бумагу</w:t>
      </w:r>
    </w:p>
    <w:p w:rsidR="00B46F43" w:rsidRPr="00782351" w:rsidRDefault="00B46F43" w:rsidP="008116C2">
      <w:pPr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Все бумажные отходы можно переработать и сделать много разных материалов и вещей. Например, из старых газет можно снова сделать газеты и даже книги. Как же всё это происходит?</w:t>
      </w:r>
    </w:p>
    <w:tbl>
      <w:tblPr>
        <w:tblW w:w="0" w:type="auto"/>
        <w:tblInd w:w="-106" w:type="dxa"/>
        <w:tblLook w:val="00A0"/>
      </w:tblPr>
      <w:tblGrid>
        <w:gridCol w:w="4782"/>
        <w:gridCol w:w="4788"/>
      </w:tblGrid>
      <w:tr w:rsidR="00B46F43" w:rsidRPr="00782351">
        <w:tc>
          <w:tcPr>
            <w:tcW w:w="5210" w:type="dxa"/>
          </w:tcPr>
          <w:p w:rsidR="00B46F43" w:rsidRPr="00782351" w:rsidRDefault="00B46F43" w:rsidP="009A70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На фабрике бумажные отходы измельчают, превращая в настоящую бумажную кашу. Медленно ползут по длинному транспортёру старые книги, журналы, газеты, разрозненные пожелтевшие странички, телефонные справочники, школьные тетрадки. И всё это погружается в огромный металлический чан с водой. Бумажную кашу очищают от металлических скрепок и частичек магнитом.</w:t>
            </w:r>
          </w:p>
        </w:tc>
        <w:tc>
          <w:tcPr>
            <w:tcW w:w="5211" w:type="dxa"/>
          </w:tcPr>
          <w:p w:rsidR="00B46F43" w:rsidRPr="00782351" w:rsidRDefault="00B46F43" w:rsidP="009A70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Содержимое чана много раз промывают, а потом пропускают через частое сито и делают бумажные волокна.</w:t>
            </w:r>
          </w:p>
          <w:p w:rsidR="00B46F43" w:rsidRPr="00782351" w:rsidRDefault="00B46F43" w:rsidP="009A70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Волокнистую массу выливают на специальный конвейер, по которому движутся огромные горячие катки-утюги. Они прессуют и сушат бумажную кашу до тех пор, пока она не станет почти сухой.</w:t>
            </w:r>
          </w:p>
          <w:p w:rsidR="00B46F43" w:rsidRPr="00782351" w:rsidRDefault="00B46F43" w:rsidP="009A70A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Спрессованные и высушенные бумажные волокна – это уже настоящие сито новой бумаги. Их скатывают в большие рулоны. Ну а дальше используют для печати книг и газет, для упаковки продуктов.</w:t>
            </w:r>
          </w:p>
        </w:tc>
      </w:tr>
    </w:tbl>
    <w:p w:rsidR="00B46F43" w:rsidRPr="00782351" w:rsidRDefault="00B46F43" w:rsidP="008116C2">
      <w:pPr>
        <w:rPr>
          <w:rFonts w:ascii="Times New Roman" w:hAnsi="Times New Roman" w:cs="Times New Roman"/>
        </w:rPr>
      </w:pP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3. </w:t>
      </w:r>
    </w:p>
    <w:p w:rsidR="00B46F43" w:rsidRPr="00782351" w:rsidRDefault="00B46F43" w:rsidP="008116C2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Как перерабатывают  домашний мусор</w:t>
      </w:r>
    </w:p>
    <w:p w:rsidR="00B46F43" w:rsidRPr="00782351" w:rsidRDefault="00B46F43" w:rsidP="006C7D4F">
      <w:pPr>
        <w:spacing w:after="0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Компост</w:t>
      </w:r>
    </w:p>
    <w:p w:rsidR="00B46F43" w:rsidRPr="00782351" w:rsidRDefault="00B46F43" w:rsidP="006C7D4F">
      <w:p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Компост – это смесь из почвы и остатков растений. Им хорошо удобрять почву, в которой растут комнатные или садовые растения</w:t>
      </w:r>
    </w:p>
    <w:p w:rsidR="00B46F43" w:rsidRPr="00782351" w:rsidRDefault="00B46F43" w:rsidP="006C7D4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Попроси у взрослых пластиковую бутылку из-под воды или банку.</w:t>
      </w:r>
    </w:p>
    <w:p w:rsidR="00B46F43" w:rsidRPr="00782351" w:rsidRDefault="00B46F43" w:rsidP="006C7D4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Насыпь на дно размельченные яичные скорлупки.</w:t>
      </w:r>
    </w:p>
    <w:p w:rsidR="00B46F43" w:rsidRPr="00782351" w:rsidRDefault="00B46F43" w:rsidP="006C7D4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Сложи поверх скорлупы растительные остатки (очистки, завядшие цветы, спитую чайную заварку) и немного почвы. Всё перемешай и поставь бутылку (банку) в прохладное место.</w:t>
      </w:r>
    </w:p>
    <w:p w:rsidR="00B46F43" w:rsidRPr="00782351" w:rsidRDefault="00B46F43" w:rsidP="006C7D4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Аккуратно перемешивай содержимое раз в неделю.</w:t>
      </w:r>
    </w:p>
    <w:p w:rsidR="00B46F43" w:rsidRPr="00782351" w:rsidRDefault="00B46F43" w:rsidP="006C7D4F">
      <w:p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Через три месяца твой компост будет готов.</w:t>
      </w:r>
    </w:p>
    <w:p w:rsidR="00B46F43" w:rsidRPr="00782351" w:rsidRDefault="00B46F43" w:rsidP="006C7D4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4. </w:t>
      </w:r>
    </w:p>
    <w:p w:rsidR="00B46F43" w:rsidRPr="00782351" w:rsidRDefault="00B46F43" w:rsidP="006C7D4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Как перерабатывают металлический лом</w:t>
      </w:r>
    </w:p>
    <w:p w:rsidR="00B46F43" w:rsidRPr="00782351" w:rsidRDefault="00B46F43" w:rsidP="006C7D4F">
      <w:pPr>
        <w:spacing w:line="240" w:lineRule="auto"/>
        <w:jc w:val="both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Вспомни, как много металлических вещей можно найти на улице: банки, гайки и болты, железные ржавые трубы и даже каркасы старых автомобилей. Всё это называется «металлолом», его собирают и снова перерабатывают в металл.</w:t>
      </w:r>
    </w:p>
    <w:tbl>
      <w:tblPr>
        <w:tblW w:w="0" w:type="auto"/>
        <w:tblInd w:w="-106" w:type="dxa"/>
        <w:tblLook w:val="00A0"/>
      </w:tblPr>
      <w:tblGrid>
        <w:gridCol w:w="1898"/>
        <w:gridCol w:w="1897"/>
        <w:gridCol w:w="1932"/>
        <w:gridCol w:w="1923"/>
        <w:gridCol w:w="1920"/>
      </w:tblGrid>
      <w:tr w:rsidR="00B46F43" w:rsidRPr="00782351">
        <w:tc>
          <w:tcPr>
            <w:tcW w:w="208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Сначала металлолом сортируют: отдельно собирают железо, алюминий, медь, олово и другие металлы.</w:t>
            </w:r>
          </w:p>
        </w:tc>
        <w:tc>
          <w:tcPr>
            <w:tcW w:w="208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Затем огромный магнит отбирает из лома весь металл, оставляя на земле резину и пластмассу, попавшие в общую кучу.</w:t>
            </w:r>
          </w:p>
        </w:tc>
        <w:tc>
          <w:tcPr>
            <w:tcW w:w="208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Потом всё, что прилипло к магниту, сбрасывается в раскалённую плавильную печь.</w:t>
            </w:r>
          </w:p>
        </w:tc>
        <w:tc>
          <w:tcPr>
            <w:tcW w:w="2084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Очищенный горячий металл выливают в специальные ёмкости – формы.</w:t>
            </w:r>
          </w:p>
        </w:tc>
        <w:tc>
          <w:tcPr>
            <w:tcW w:w="2085" w:type="dxa"/>
          </w:tcPr>
          <w:p w:rsidR="00B46F43" w:rsidRPr="00782351" w:rsidRDefault="00B46F43" w:rsidP="009A70AF">
            <w:pPr>
              <w:spacing w:after="0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Металл остывает, превращаясь в небольшие слитки. Из них можно снова сделать много полезных вещей.</w:t>
            </w:r>
          </w:p>
        </w:tc>
      </w:tr>
    </w:tbl>
    <w:p w:rsidR="00B46F43" w:rsidRPr="00782351" w:rsidRDefault="00B46F43" w:rsidP="00581055">
      <w:pPr>
        <w:pStyle w:val="NormalWeb"/>
        <w:rPr>
          <w:b/>
          <w:bCs/>
          <w:color w:val="000000"/>
          <w:sz w:val="22"/>
          <w:szCs w:val="22"/>
        </w:rPr>
      </w:pPr>
      <w:r w:rsidRPr="00782351">
        <w:rPr>
          <w:b/>
          <w:bCs/>
          <w:color w:val="000000"/>
          <w:sz w:val="22"/>
          <w:szCs w:val="22"/>
        </w:rPr>
        <w:t xml:space="preserve">Приложение 5. </w:t>
      </w:r>
    </w:p>
    <w:p w:rsidR="00B46F43" w:rsidRPr="00782351" w:rsidRDefault="00B46F43" w:rsidP="00581055">
      <w:pPr>
        <w:pStyle w:val="NormalWeb"/>
        <w:rPr>
          <w:b/>
          <w:bCs/>
          <w:color w:val="000000"/>
          <w:sz w:val="22"/>
          <w:szCs w:val="22"/>
        </w:rPr>
      </w:pPr>
      <w:r w:rsidRPr="00782351">
        <w:rPr>
          <w:b/>
          <w:bCs/>
          <w:color w:val="000000"/>
          <w:sz w:val="22"/>
          <w:szCs w:val="22"/>
        </w:rPr>
        <w:t>Усачёв А. "Мусорная фантазия"</w:t>
      </w:r>
    </w:p>
    <w:p w:rsidR="00B46F43" w:rsidRPr="00782351" w:rsidRDefault="00B46F43" w:rsidP="00581055">
      <w:pPr>
        <w:pStyle w:val="NormalWeb"/>
        <w:rPr>
          <w:color w:val="000000"/>
          <w:sz w:val="22"/>
          <w:szCs w:val="22"/>
        </w:rPr>
      </w:pPr>
      <w:r w:rsidRPr="00782351">
        <w:rPr>
          <w:color w:val="000000"/>
          <w:sz w:val="22"/>
          <w:szCs w:val="22"/>
        </w:rPr>
        <w:t>Не бросайте никогда корки, шкурки, палки -</w:t>
      </w:r>
      <w:r w:rsidRPr="00782351">
        <w:rPr>
          <w:color w:val="000000"/>
          <w:sz w:val="22"/>
          <w:szCs w:val="22"/>
        </w:rPr>
        <w:br/>
        <w:t>Быстро наши города превратятся в свалки.</w:t>
      </w:r>
      <w:r w:rsidRPr="00782351">
        <w:rPr>
          <w:color w:val="000000"/>
          <w:sz w:val="22"/>
          <w:szCs w:val="22"/>
        </w:rPr>
        <w:br/>
        <w:t>Если мусорить сейчас, то довольно скоро</w:t>
      </w:r>
      <w:r w:rsidRPr="00782351">
        <w:rPr>
          <w:color w:val="000000"/>
          <w:sz w:val="22"/>
          <w:szCs w:val="22"/>
        </w:rPr>
        <w:br/>
        <w:t>Могут вырасти у нас Мусорные горы.</w:t>
      </w:r>
    </w:p>
    <w:p w:rsidR="00B46F43" w:rsidRPr="00782351" w:rsidRDefault="00B46F43" w:rsidP="00581055">
      <w:pPr>
        <w:pStyle w:val="NormalWeb"/>
        <w:rPr>
          <w:color w:val="000000"/>
          <w:sz w:val="22"/>
          <w:szCs w:val="22"/>
        </w:rPr>
      </w:pPr>
      <w:r w:rsidRPr="00782351">
        <w:rPr>
          <w:color w:val="000000"/>
          <w:sz w:val="22"/>
          <w:szCs w:val="22"/>
        </w:rPr>
        <w:t>Но когда летать начнут в школу на ракете -</w:t>
      </w:r>
      <w:r w:rsidRPr="00782351">
        <w:rPr>
          <w:color w:val="000000"/>
          <w:sz w:val="22"/>
          <w:szCs w:val="22"/>
        </w:rPr>
        <w:br/>
        <w:t>Пострашней произойдут беды на планете:</w:t>
      </w:r>
      <w:r w:rsidRPr="00782351">
        <w:rPr>
          <w:color w:val="000000"/>
          <w:sz w:val="22"/>
          <w:szCs w:val="22"/>
        </w:rPr>
        <w:br/>
        <w:t>Как пойдут швырять вверху в космос из ракеты</w:t>
      </w:r>
      <w:r w:rsidRPr="00782351">
        <w:rPr>
          <w:color w:val="000000"/>
          <w:sz w:val="22"/>
          <w:szCs w:val="22"/>
        </w:rPr>
        <w:br/>
        <w:t>Банки, склянки, шелуху, рваные пакеты...-</w:t>
      </w:r>
    </w:p>
    <w:p w:rsidR="00B46F43" w:rsidRPr="00782351" w:rsidRDefault="00B46F43" w:rsidP="00581055">
      <w:pPr>
        <w:pStyle w:val="NormalWeb"/>
        <w:rPr>
          <w:color w:val="000000"/>
          <w:sz w:val="22"/>
          <w:szCs w:val="22"/>
        </w:rPr>
      </w:pPr>
      <w:r w:rsidRPr="00782351">
        <w:rPr>
          <w:color w:val="000000"/>
          <w:sz w:val="22"/>
          <w:szCs w:val="22"/>
        </w:rPr>
        <w:t>Вот тогда не полетят в Новый год снежинки,</w:t>
      </w:r>
      <w:r w:rsidRPr="00782351">
        <w:rPr>
          <w:color w:val="000000"/>
          <w:sz w:val="22"/>
          <w:szCs w:val="22"/>
        </w:rPr>
        <w:br/>
        <w:t>А посыплются как град старые ботинки.</w:t>
      </w:r>
      <w:r w:rsidRPr="00782351">
        <w:rPr>
          <w:color w:val="000000"/>
          <w:sz w:val="22"/>
          <w:szCs w:val="22"/>
        </w:rPr>
        <w:br/>
        <w:t>А когда пойдут дожди из пустых бутылок -</w:t>
      </w:r>
      <w:r w:rsidRPr="00782351">
        <w:rPr>
          <w:color w:val="000000"/>
          <w:sz w:val="22"/>
          <w:szCs w:val="22"/>
        </w:rPr>
        <w:br/>
        <w:t>На прогулку не ходи: береги затылок!</w:t>
      </w:r>
    </w:p>
    <w:p w:rsidR="00B46F43" w:rsidRPr="00782351" w:rsidRDefault="00B46F43" w:rsidP="00581055">
      <w:pPr>
        <w:pStyle w:val="NormalWeb"/>
        <w:rPr>
          <w:color w:val="000000"/>
          <w:sz w:val="22"/>
          <w:szCs w:val="22"/>
        </w:rPr>
      </w:pPr>
      <w:r w:rsidRPr="00782351">
        <w:rPr>
          <w:color w:val="000000"/>
          <w:sz w:val="22"/>
          <w:szCs w:val="22"/>
        </w:rPr>
        <w:t>Что же вырастет в саду или в огороде,</w:t>
      </w:r>
      <w:r w:rsidRPr="00782351">
        <w:rPr>
          <w:color w:val="000000"/>
          <w:sz w:val="22"/>
          <w:szCs w:val="22"/>
        </w:rPr>
        <w:br/>
        <w:t>Как пойдёт круговорот мусора в природе?..</w:t>
      </w:r>
      <w:r w:rsidRPr="00782351">
        <w:rPr>
          <w:color w:val="000000"/>
          <w:sz w:val="22"/>
          <w:szCs w:val="22"/>
        </w:rPr>
        <w:br/>
        <w:t>И хотя мы в школьный класс не летим в ракете,</w:t>
      </w:r>
      <w:r w:rsidRPr="00782351">
        <w:rPr>
          <w:color w:val="000000"/>
          <w:sz w:val="22"/>
          <w:szCs w:val="22"/>
        </w:rPr>
        <w:br/>
        <w:t>Лучше мусорить сейчас отвыкайте, дети!</w:t>
      </w:r>
    </w:p>
    <w:p w:rsidR="00B46F43" w:rsidRPr="00782351" w:rsidRDefault="00B46F43" w:rsidP="00451158">
      <w:pPr>
        <w:ind w:left="-567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6. </w:t>
      </w:r>
    </w:p>
    <w:p w:rsidR="00B46F43" w:rsidRPr="00782351" w:rsidRDefault="00B46F43" w:rsidP="00581055">
      <w:pPr>
        <w:ind w:left="397" w:right="794"/>
        <w:jc w:val="center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  <w:b/>
          <w:bCs/>
        </w:rPr>
        <w:t xml:space="preserve">"Правила для взрослых и детей о соблюдении чистоты и порядка на улицах города".                                </w:t>
      </w:r>
      <w:r w:rsidRPr="00782351">
        <w:rPr>
          <w:rFonts w:ascii="Times New Roman" w:hAnsi="Times New Roman" w:cs="Times New Roman"/>
        </w:rPr>
        <w:t xml:space="preserve">                                 </w:t>
      </w:r>
    </w:p>
    <w:tbl>
      <w:tblPr>
        <w:tblW w:w="10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6"/>
        <w:gridCol w:w="5528"/>
      </w:tblGrid>
      <w:tr w:rsidR="00B46F43" w:rsidRPr="00782351">
        <w:tc>
          <w:tcPr>
            <w:tcW w:w="5246" w:type="dxa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Машину ненужную выбросил дядя,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Она заржавела, колес у ней нет,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 xml:space="preserve">И стекла разбиты, запчасти забрали –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Совсем не машина, а просто скелет.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Но дядя оставил её на площадке,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Где дети играют, и этот вот хлам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Ребятам мешает, и это опасно,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Пораниться можно запросто там.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Вы, дядя,  свезите машину на свалку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Ведь двор не стоянка и даже не склад,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И вспомните, дядя, вы были ребёнком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И как вы хотели пойти погулять.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А ну-ка, дружок, скорей за порог,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Зовет на помощь наш городок.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Его захватил зимний мусор и хлам,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Но мы не потерпим такой стыд и срам.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На помощь городу мы поспешим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И будет он чище и краше, чем был,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Мы город умоем, мы город покрасим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И будет он еще больше прекрасен.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Посадим цветы и клумбу польем,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 xml:space="preserve">Вот только мы просим: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 xml:space="preserve">Не мусорьте больше –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Ведь в городе этом мы с вами живем!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46F43" w:rsidRPr="00782351">
        <w:tc>
          <w:tcPr>
            <w:tcW w:w="5246" w:type="dxa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Знает в садике у нас каждый из мальчишек,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Если съел ты Эскимо, Сникерс иль «Растишку»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Не выкидывай в окно обертку – упаковку,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положи ты их в ведро, в мусорный мешочек.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 xml:space="preserve">Скажут мама с папой про тебя –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</w:rPr>
              <w:t>Молодец сыночек.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Как много курящих в городе нашем,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Окурки-окурки повсюду лежат.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На улицах наших поставлены урны,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Так почему же окурки мимо летят?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А лучше бы взрослые совсем не курили. Послушайте, взрослые, нас, дошколят.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Тогда бы окурки и пачки пустые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Не нужно бы было весной убирать.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6F43" w:rsidRPr="00782351">
        <w:tc>
          <w:tcPr>
            <w:tcW w:w="5246" w:type="dxa"/>
          </w:tcPr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Мы гуляли во дворе,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Как много стекол битых на траве.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Опасно нашей детворе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Гулять по стеклам во дворе.</w:t>
            </w:r>
          </w:p>
        </w:tc>
        <w:tc>
          <w:tcPr>
            <w:tcW w:w="5528" w:type="dxa"/>
          </w:tcPr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Береги город!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82351">
              <w:rPr>
                <w:rFonts w:ascii="Times New Roman" w:hAnsi="Times New Roman" w:cs="Times New Roman"/>
                <w:color w:val="FF0000"/>
              </w:rPr>
              <w:t>Соблюдай чистоту!</w:t>
            </w:r>
          </w:p>
          <w:p w:rsidR="00B46F43" w:rsidRPr="00782351" w:rsidRDefault="00B46F43" w:rsidP="009A70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Опять у подъезда кто-то выбросил мусор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И роется в мусоре стая собак.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Ну, как вам не стыдно, жилец неопрятный!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 xml:space="preserve">Запомните и выполняйте – 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2351">
              <w:rPr>
                <w:rFonts w:ascii="Times New Roman" w:hAnsi="Times New Roman" w:cs="Times New Roman"/>
              </w:rPr>
              <w:t>Мусор бросают только в мусорный бак!</w:t>
            </w:r>
          </w:p>
          <w:p w:rsidR="00B46F43" w:rsidRPr="00782351" w:rsidRDefault="00B46F43" w:rsidP="009A70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46F43" w:rsidRPr="00782351" w:rsidRDefault="00B46F43" w:rsidP="008116C2">
      <w:pPr>
        <w:rPr>
          <w:rFonts w:ascii="Times New Roman" w:hAnsi="Times New Roman" w:cs="Times New Roman"/>
        </w:rPr>
      </w:pPr>
    </w:p>
    <w:p w:rsidR="00B46F43" w:rsidRPr="00782351" w:rsidRDefault="00B46F43" w:rsidP="00B523EA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Приложение 7.  </w:t>
      </w:r>
    </w:p>
    <w:p w:rsidR="00B46F43" w:rsidRPr="00782351" w:rsidRDefault="00B46F43" w:rsidP="00B523EA">
      <w:pPr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 xml:space="preserve">Стихи  «О городском субботнике»  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 город к нам пришла весна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Ну и где же красота?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Ни проехать,  ни пройти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Кучи грязи на пути.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Мы свой город не узнали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от страха задрожали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Что же делать? Как нам быть?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Красоту где раздобыть?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Долго думали, рядили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Наконец-то так решили: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Весь народ мы созовем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свой город приберем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Его от мусора избавим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С именинами поздравим.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На субботник мы пойдем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Песню весело споём: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«Ну-ка с самого утра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Собирайся, детвора.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Эй, вставай, не ленись!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во благо потрудись!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Будут улицы чисты,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Мы ребята молодцы!»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  <w:b/>
          <w:bCs/>
        </w:rPr>
      </w:pPr>
      <w:r w:rsidRPr="00782351">
        <w:rPr>
          <w:rFonts w:ascii="Times New Roman" w:hAnsi="Times New Roman" w:cs="Times New Roman"/>
          <w:b/>
          <w:bCs/>
        </w:rPr>
        <w:t>«Уборка в городе»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Город на Каме лучше всех, краше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Наведем порядок на улицах наших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Лопаты, веники возьмем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свой город приберем.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Мусор мимо не бросай,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А в корзину собирай.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Каждая соринка – 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Полезай в корзинку!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Эй, Данилка, не зевай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цветник скорей вскопай!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посадим мы цветы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Небывалой красоты.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Мы сегодня не играли,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А дорожки подметали.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И деревья посадили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 xml:space="preserve"> И стволы им побелили.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В город к нам пришла весна.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Наступила красота.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Мы свой город украшаем.</w:t>
      </w:r>
    </w:p>
    <w:p w:rsidR="00B46F43" w:rsidRPr="00782351" w:rsidRDefault="00B46F43" w:rsidP="00B523EA">
      <w:pPr>
        <w:spacing w:line="240" w:lineRule="auto"/>
        <w:rPr>
          <w:rFonts w:ascii="Times New Roman" w:hAnsi="Times New Roman" w:cs="Times New Roman"/>
        </w:rPr>
      </w:pPr>
      <w:r w:rsidRPr="00782351">
        <w:rPr>
          <w:rFonts w:ascii="Times New Roman" w:hAnsi="Times New Roman" w:cs="Times New Roman"/>
        </w:rPr>
        <w:t>С днём рождения поздравляем.</w:t>
      </w:r>
    </w:p>
    <w:p w:rsidR="00B46F43" w:rsidRPr="00782351" w:rsidRDefault="00B46F43" w:rsidP="00B523EA">
      <w:pPr>
        <w:rPr>
          <w:rFonts w:ascii="Times New Roman" w:hAnsi="Times New Roman" w:cs="Times New Roman"/>
        </w:rPr>
      </w:pPr>
    </w:p>
    <w:p w:rsidR="00B46F43" w:rsidRPr="00782351" w:rsidRDefault="00B46F43" w:rsidP="00F44315">
      <w:pPr>
        <w:ind w:left="-567"/>
        <w:rPr>
          <w:rFonts w:ascii="Times New Roman" w:hAnsi="Times New Roman" w:cs="Times New Roman"/>
          <w:b/>
          <w:bCs/>
        </w:rPr>
      </w:pPr>
    </w:p>
    <w:p w:rsidR="00B46F43" w:rsidRPr="00782351" w:rsidRDefault="00B46F43" w:rsidP="00F44315">
      <w:pPr>
        <w:ind w:left="-567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782351">
        <w:rPr>
          <w:rFonts w:ascii="Times New Roman" w:hAnsi="Times New Roman" w:cs="Times New Roman"/>
          <w:b/>
          <w:bCs/>
        </w:rPr>
        <w:t>Фото плакатов к занятиям:</w:t>
      </w:r>
    </w:p>
    <w:p w:rsidR="00B46F43" w:rsidRPr="00782351" w:rsidRDefault="00B46F43" w:rsidP="00F44315">
      <w:pPr>
        <w:ind w:left="-567"/>
        <w:rPr>
          <w:rFonts w:ascii="Times New Roman" w:hAnsi="Times New Roman" w:cs="Times New Roman"/>
        </w:rPr>
      </w:pP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  <w:r w:rsidRPr="009A7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3.5pt;height:178.5pt;visibility:visible">
            <v:imagedata r:id="rId7" o:title="" croptop="1395f" cropbottom="2515f" cropleft="1047f"/>
          </v:shape>
        </w:pict>
      </w: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  <w:r w:rsidRPr="009A7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217.5pt;height:224.25pt;visibility:visible">
            <v:imagedata r:id="rId8" o:title="" cropbottom="3311f" cropleft="8400f" cropright="11783f"/>
          </v:shape>
        </w:pict>
      </w: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  <w:r w:rsidRPr="009A7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279.75pt;height:197.25pt;visibility:visible">
            <v:imagedata r:id="rId9" o:title="" croptop="2236f" cropbottom="5270f" cropleft="1781f" cropright="2894f"/>
          </v:shape>
        </w:pict>
      </w: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  <w:r w:rsidRPr="009A7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style="width:279pt;height:183.75pt;visibility:visible">
            <v:imagedata r:id="rId10" o:title="" croptop="4476f" cropbottom="2656f"/>
          </v:shape>
        </w:pict>
      </w: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46F43" w:rsidRDefault="00B46F43" w:rsidP="00F44315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B46F43" w:rsidSect="00F10179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F43" w:rsidRDefault="00B46F43" w:rsidP="00E64CC5">
      <w:pPr>
        <w:spacing w:after="0" w:line="240" w:lineRule="auto"/>
      </w:pPr>
      <w:r>
        <w:separator/>
      </w:r>
    </w:p>
  </w:endnote>
  <w:endnote w:type="continuationSeparator" w:id="0">
    <w:p w:rsidR="00B46F43" w:rsidRDefault="00B46F43" w:rsidP="00E6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F43" w:rsidRDefault="00B46F43">
    <w:pPr>
      <w:pStyle w:val="Footer"/>
      <w:jc w:val="right"/>
    </w:pPr>
    <w:fldSimple w:instr="PAGE   \* MERGEFORMAT">
      <w:r>
        <w:rPr>
          <w:noProof/>
        </w:rPr>
        <w:t>9</w:t>
      </w:r>
    </w:fldSimple>
  </w:p>
  <w:p w:rsidR="00B46F43" w:rsidRDefault="00B46F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F43" w:rsidRDefault="00B46F43" w:rsidP="00E64CC5">
      <w:pPr>
        <w:spacing w:after="0" w:line="240" w:lineRule="auto"/>
      </w:pPr>
      <w:r>
        <w:separator/>
      </w:r>
    </w:p>
  </w:footnote>
  <w:footnote w:type="continuationSeparator" w:id="0">
    <w:p w:rsidR="00B46F43" w:rsidRDefault="00B46F43" w:rsidP="00E64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56E"/>
    <w:multiLevelType w:val="hybridMultilevel"/>
    <w:tmpl w:val="3F644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065F6D"/>
    <w:multiLevelType w:val="hybridMultilevel"/>
    <w:tmpl w:val="2DB61E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52B6EA3"/>
    <w:multiLevelType w:val="hybridMultilevel"/>
    <w:tmpl w:val="4C640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9463D0"/>
    <w:multiLevelType w:val="hybridMultilevel"/>
    <w:tmpl w:val="F488B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1B5327"/>
    <w:multiLevelType w:val="hybridMultilevel"/>
    <w:tmpl w:val="878A28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0B0C7A89"/>
    <w:multiLevelType w:val="hybridMultilevel"/>
    <w:tmpl w:val="3EEC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EA7526B"/>
    <w:multiLevelType w:val="hybridMultilevel"/>
    <w:tmpl w:val="E22C4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F0510"/>
    <w:multiLevelType w:val="hybridMultilevel"/>
    <w:tmpl w:val="A9188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AF84299"/>
    <w:multiLevelType w:val="hybridMultilevel"/>
    <w:tmpl w:val="7354E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20725E81"/>
    <w:multiLevelType w:val="hybridMultilevel"/>
    <w:tmpl w:val="E948EE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F3ADC"/>
    <w:multiLevelType w:val="hybridMultilevel"/>
    <w:tmpl w:val="2ED28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14BDD"/>
    <w:multiLevelType w:val="hybridMultilevel"/>
    <w:tmpl w:val="48EACF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393721D9"/>
    <w:multiLevelType w:val="hybridMultilevel"/>
    <w:tmpl w:val="95DC7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AAD3296"/>
    <w:multiLevelType w:val="hybridMultilevel"/>
    <w:tmpl w:val="E5885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D9E154A"/>
    <w:multiLevelType w:val="hybridMultilevel"/>
    <w:tmpl w:val="14D21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27163"/>
    <w:multiLevelType w:val="hybridMultilevel"/>
    <w:tmpl w:val="4FE2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322354C"/>
    <w:multiLevelType w:val="hybridMultilevel"/>
    <w:tmpl w:val="CD107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45CE2649"/>
    <w:multiLevelType w:val="hybridMultilevel"/>
    <w:tmpl w:val="0C6609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47DD3059"/>
    <w:multiLevelType w:val="hybridMultilevel"/>
    <w:tmpl w:val="1B46C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AED2624"/>
    <w:multiLevelType w:val="hybridMultilevel"/>
    <w:tmpl w:val="D60AC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3068CB"/>
    <w:multiLevelType w:val="hybridMultilevel"/>
    <w:tmpl w:val="E266204E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7" w:hanging="360"/>
      </w:pPr>
      <w:rPr>
        <w:rFonts w:ascii="Wingdings" w:hAnsi="Wingdings" w:cs="Wingdings" w:hint="default"/>
      </w:rPr>
    </w:lvl>
  </w:abstractNum>
  <w:abstractNum w:abstractNumId="21">
    <w:nsid w:val="5AAC4E9E"/>
    <w:multiLevelType w:val="hybridMultilevel"/>
    <w:tmpl w:val="14D21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6F3855"/>
    <w:multiLevelType w:val="hybridMultilevel"/>
    <w:tmpl w:val="39F61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2031F4"/>
    <w:multiLevelType w:val="hybridMultilevel"/>
    <w:tmpl w:val="B2805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2441BBD"/>
    <w:multiLevelType w:val="hybridMultilevel"/>
    <w:tmpl w:val="9D30A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712971"/>
    <w:multiLevelType w:val="hybridMultilevel"/>
    <w:tmpl w:val="1212A9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>
    <w:nsid w:val="67E86D76"/>
    <w:multiLevelType w:val="hybridMultilevel"/>
    <w:tmpl w:val="25A0BDCE"/>
    <w:lvl w:ilvl="0" w:tplc="186C4F5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7EE745B"/>
    <w:multiLevelType w:val="hybridMultilevel"/>
    <w:tmpl w:val="8EBE77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69B87AD4"/>
    <w:multiLevelType w:val="hybridMultilevel"/>
    <w:tmpl w:val="5B24F204"/>
    <w:lvl w:ilvl="0" w:tplc="02FA6B7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C17416C"/>
    <w:multiLevelType w:val="hybridMultilevel"/>
    <w:tmpl w:val="2452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DB27C77"/>
    <w:multiLevelType w:val="hybridMultilevel"/>
    <w:tmpl w:val="6BEA4D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19"/>
  </w:num>
  <w:num w:numId="5">
    <w:abstractNumId w:val="21"/>
  </w:num>
  <w:num w:numId="6">
    <w:abstractNumId w:val="8"/>
  </w:num>
  <w:num w:numId="7">
    <w:abstractNumId w:val="30"/>
  </w:num>
  <w:num w:numId="8">
    <w:abstractNumId w:val="1"/>
  </w:num>
  <w:num w:numId="9">
    <w:abstractNumId w:val="11"/>
  </w:num>
  <w:num w:numId="10">
    <w:abstractNumId w:val="20"/>
  </w:num>
  <w:num w:numId="11">
    <w:abstractNumId w:val="6"/>
  </w:num>
  <w:num w:numId="12">
    <w:abstractNumId w:val="3"/>
  </w:num>
  <w:num w:numId="13">
    <w:abstractNumId w:val="23"/>
  </w:num>
  <w:num w:numId="14">
    <w:abstractNumId w:val="28"/>
  </w:num>
  <w:num w:numId="15">
    <w:abstractNumId w:val="26"/>
  </w:num>
  <w:num w:numId="16">
    <w:abstractNumId w:val="13"/>
  </w:num>
  <w:num w:numId="17">
    <w:abstractNumId w:val="7"/>
  </w:num>
  <w:num w:numId="18">
    <w:abstractNumId w:val="27"/>
  </w:num>
  <w:num w:numId="19">
    <w:abstractNumId w:val="4"/>
  </w:num>
  <w:num w:numId="20">
    <w:abstractNumId w:val="16"/>
  </w:num>
  <w:num w:numId="21">
    <w:abstractNumId w:val="25"/>
  </w:num>
  <w:num w:numId="22">
    <w:abstractNumId w:val="29"/>
  </w:num>
  <w:num w:numId="23">
    <w:abstractNumId w:val="0"/>
  </w:num>
  <w:num w:numId="24">
    <w:abstractNumId w:val="5"/>
  </w:num>
  <w:num w:numId="25">
    <w:abstractNumId w:val="9"/>
  </w:num>
  <w:num w:numId="26">
    <w:abstractNumId w:val="12"/>
  </w:num>
  <w:num w:numId="27">
    <w:abstractNumId w:val="18"/>
  </w:num>
  <w:num w:numId="28">
    <w:abstractNumId w:val="15"/>
  </w:num>
  <w:num w:numId="29">
    <w:abstractNumId w:val="2"/>
  </w:num>
  <w:num w:numId="30">
    <w:abstractNumId w:val="17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29BE"/>
    <w:rsid w:val="00003C29"/>
    <w:rsid w:val="00072A8E"/>
    <w:rsid w:val="00103BBB"/>
    <w:rsid w:val="00122DBE"/>
    <w:rsid w:val="00135A1F"/>
    <w:rsid w:val="001455E7"/>
    <w:rsid w:val="0018704A"/>
    <w:rsid w:val="001F7ABF"/>
    <w:rsid w:val="002522FB"/>
    <w:rsid w:val="00262B9D"/>
    <w:rsid w:val="00275355"/>
    <w:rsid w:val="002801A7"/>
    <w:rsid w:val="002B1F16"/>
    <w:rsid w:val="002D35A4"/>
    <w:rsid w:val="002E22B1"/>
    <w:rsid w:val="0036064F"/>
    <w:rsid w:val="003E5A79"/>
    <w:rsid w:val="00451158"/>
    <w:rsid w:val="00470B16"/>
    <w:rsid w:val="0049579A"/>
    <w:rsid w:val="004C51C0"/>
    <w:rsid w:val="004D5A69"/>
    <w:rsid w:val="00502B12"/>
    <w:rsid w:val="00516ACF"/>
    <w:rsid w:val="00561F22"/>
    <w:rsid w:val="005760C0"/>
    <w:rsid w:val="00581055"/>
    <w:rsid w:val="005B1A6E"/>
    <w:rsid w:val="005F1A5C"/>
    <w:rsid w:val="00624B1D"/>
    <w:rsid w:val="00641023"/>
    <w:rsid w:val="00664136"/>
    <w:rsid w:val="00687721"/>
    <w:rsid w:val="006910BA"/>
    <w:rsid w:val="0069545A"/>
    <w:rsid w:val="006B453F"/>
    <w:rsid w:val="006B7AA5"/>
    <w:rsid w:val="006C7D4F"/>
    <w:rsid w:val="0071261E"/>
    <w:rsid w:val="00744282"/>
    <w:rsid w:val="00782351"/>
    <w:rsid w:val="00782EDE"/>
    <w:rsid w:val="007A585E"/>
    <w:rsid w:val="007B605C"/>
    <w:rsid w:val="007D3F82"/>
    <w:rsid w:val="007F4D01"/>
    <w:rsid w:val="00806932"/>
    <w:rsid w:val="008116C2"/>
    <w:rsid w:val="00837FD8"/>
    <w:rsid w:val="008A772E"/>
    <w:rsid w:val="00922F10"/>
    <w:rsid w:val="00943333"/>
    <w:rsid w:val="00951631"/>
    <w:rsid w:val="00957029"/>
    <w:rsid w:val="009950FE"/>
    <w:rsid w:val="009A70AF"/>
    <w:rsid w:val="009D5702"/>
    <w:rsid w:val="009E6475"/>
    <w:rsid w:val="00A1713F"/>
    <w:rsid w:val="00A25A82"/>
    <w:rsid w:val="00A337E8"/>
    <w:rsid w:val="00A5237F"/>
    <w:rsid w:val="00B027D4"/>
    <w:rsid w:val="00B22020"/>
    <w:rsid w:val="00B46F43"/>
    <w:rsid w:val="00B523EA"/>
    <w:rsid w:val="00B74285"/>
    <w:rsid w:val="00B90C10"/>
    <w:rsid w:val="00BA3CF0"/>
    <w:rsid w:val="00BE7FF1"/>
    <w:rsid w:val="00C24EE9"/>
    <w:rsid w:val="00C325F8"/>
    <w:rsid w:val="00C73687"/>
    <w:rsid w:val="00CA53FF"/>
    <w:rsid w:val="00CC16CF"/>
    <w:rsid w:val="00CC67B1"/>
    <w:rsid w:val="00CF37B8"/>
    <w:rsid w:val="00D03CE1"/>
    <w:rsid w:val="00D1471E"/>
    <w:rsid w:val="00D413F5"/>
    <w:rsid w:val="00D424E0"/>
    <w:rsid w:val="00D91401"/>
    <w:rsid w:val="00D95CFE"/>
    <w:rsid w:val="00DB0C79"/>
    <w:rsid w:val="00DC5DE1"/>
    <w:rsid w:val="00E00A3D"/>
    <w:rsid w:val="00E50E6F"/>
    <w:rsid w:val="00E64CC5"/>
    <w:rsid w:val="00E74310"/>
    <w:rsid w:val="00E77901"/>
    <w:rsid w:val="00E81EFF"/>
    <w:rsid w:val="00E93E91"/>
    <w:rsid w:val="00EA1816"/>
    <w:rsid w:val="00ED46CC"/>
    <w:rsid w:val="00F10179"/>
    <w:rsid w:val="00F2155C"/>
    <w:rsid w:val="00F22215"/>
    <w:rsid w:val="00F3231E"/>
    <w:rsid w:val="00F44315"/>
    <w:rsid w:val="00F75B17"/>
    <w:rsid w:val="00F87EEF"/>
    <w:rsid w:val="00F929BE"/>
    <w:rsid w:val="00F94C73"/>
    <w:rsid w:val="00FD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B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950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50F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995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9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50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F94C73"/>
  </w:style>
  <w:style w:type="character" w:styleId="Strong">
    <w:name w:val="Strong"/>
    <w:basedOn w:val="DefaultParagraphFont"/>
    <w:uiPriority w:val="99"/>
    <w:qFormat/>
    <w:rsid w:val="00F94C73"/>
    <w:rPr>
      <w:b/>
      <w:bCs/>
    </w:rPr>
  </w:style>
  <w:style w:type="character" w:styleId="Hyperlink">
    <w:name w:val="Hyperlink"/>
    <w:basedOn w:val="DefaultParagraphFont"/>
    <w:uiPriority w:val="99"/>
    <w:semiHidden/>
    <w:rsid w:val="00F94C73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929BE"/>
    <w:pPr>
      <w:ind w:left="720"/>
    </w:pPr>
  </w:style>
  <w:style w:type="paragraph" w:styleId="NoSpacing">
    <w:name w:val="No Spacing"/>
    <w:uiPriority w:val="99"/>
    <w:qFormat/>
    <w:rsid w:val="00F929BE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9E647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64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64CC5"/>
  </w:style>
  <w:style w:type="paragraph" w:styleId="Footer">
    <w:name w:val="footer"/>
    <w:basedOn w:val="Normal"/>
    <w:link w:val="FooterChar"/>
    <w:uiPriority w:val="99"/>
    <w:rsid w:val="00E64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64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8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15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645</TotalTime>
  <Pages>11</Pages>
  <Words>2787</Words>
  <Characters>15889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Karbash</dc:creator>
  <cp:keywords/>
  <dc:description/>
  <cp:lastModifiedBy>user</cp:lastModifiedBy>
  <cp:revision>17</cp:revision>
  <dcterms:created xsi:type="dcterms:W3CDTF">2017-02-05T09:50:00Z</dcterms:created>
  <dcterms:modified xsi:type="dcterms:W3CDTF">2017-09-28T17:57:00Z</dcterms:modified>
</cp:coreProperties>
</file>