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6A8" w:rsidRDefault="001246A8" w:rsidP="000B1B2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E7659">
        <w:rPr>
          <w:rFonts w:ascii="Times New Roman" w:hAnsi="Times New Roman" w:cs="Times New Roman"/>
          <w:sz w:val="24"/>
          <w:szCs w:val="24"/>
        </w:rPr>
        <w:t>Мастер-класс по сборке лэпбука «Осень»</w:t>
      </w:r>
    </w:p>
    <w:p w:rsidR="001246A8" w:rsidRDefault="001246A8" w:rsidP="000B1B2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246A8" w:rsidRDefault="001246A8" w:rsidP="000B1B2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может использоваться в работе, как с педагогами, так и с родителями.</w:t>
      </w:r>
    </w:p>
    <w:p w:rsidR="001246A8" w:rsidRDefault="001246A8" w:rsidP="000B1B2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246A8" w:rsidRPr="001E7659" w:rsidRDefault="001246A8" w:rsidP="001E765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E7659">
        <w:rPr>
          <w:rFonts w:ascii="Times New Roman" w:hAnsi="Times New Roman" w:cs="Times New Roman"/>
          <w:sz w:val="24"/>
          <w:szCs w:val="24"/>
        </w:rPr>
        <w:t>Подготовила: Паничева Наталья Владимировна,</w:t>
      </w:r>
    </w:p>
    <w:p w:rsidR="001246A8" w:rsidRDefault="001246A8" w:rsidP="001E765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E7659">
        <w:rPr>
          <w:rFonts w:ascii="Times New Roman" w:hAnsi="Times New Roman" w:cs="Times New Roman"/>
          <w:sz w:val="24"/>
          <w:szCs w:val="24"/>
        </w:rPr>
        <w:t>воспитатель высшей квалификационной категории</w:t>
      </w:r>
    </w:p>
    <w:p w:rsidR="001246A8" w:rsidRDefault="001246A8" w:rsidP="001E765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246A8" w:rsidRPr="000B1B22" w:rsidRDefault="001246A8" w:rsidP="000B1B2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Частное дошкольное образовательное учреждение</w:t>
      </w:r>
    </w:p>
    <w:p w:rsidR="001246A8" w:rsidRDefault="001246A8" w:rsidP="000B1B2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«Детский сад №138 ОАО «РЖД», г. Перми</w:t>
      </w:r>
    </w:p>
    <w:p w:rsidR="001246A8" w:rsidRDefault="001246A8" w:rsidP="000B1B2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246A8" w:rsidRPr="005B3A50" w:rsidRDefault="001246A8" w:rsidP="005B3A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воспитатель.</w:t>
      </w:r>
    </w:p>
    <w:p w:rsidR="001246A8" w:rsidRPr="00144AD6" w:rsidRDefault="001246A8" w:rsidP="00144A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1246A8" w:rsidRDefault="001246A8" w:rsidP="00144A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B22">
        <w:rPr>
          <w:rFonts w:ascii="Times New Roman" w:hAnsi="Times New Roman" w:cs="Times New Roman"/>
          <w:b/>
          <w:bCs/>
          <w:sz w:val="24"/>
          <w:szCs w:val="24"/>
        </w:rPr>
        <w:t xml:space="preserve"> Мастер-класс по сборке лэпбука «Осень»</w:t>
      </w:r>
    </w:p>
    <w:p w:rsidR="001246A8" w:rsidRPr="005B3A50" w:rsidRDefault="001246A8" w:rsidP="005B3A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3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23.5pt;height:167.25pt;visibility:visible">
            <v:imagedata r:id="rId5" o:title=""/>
          </v:shape>
        </w:pict>
      </w:r>
    </w:p>
    <w:p w:rsidR="001246A8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Цель: Повышение профессиональной компетентности педагогов  на основе использования лэпбука.</w:t>
      </w:r>
    </w:p>
    <w:p w:rsidR="001246A8" w:rsidRPr="000B1B22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246A8" w:rsidRPr="000B1B22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Задачи:</w:t>
      </w:r>
    </w:p>
    <w:p w:rsidR="001246A8" w:rsidRPr="000B1B22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1. Познакомить со сборкой лэпбук «Осень»</w:t>
      </w:r>
    </w:p>
    <w:p w:rsidR="001246A8" w:rsidRPr="000B1B22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2. Показать возможности технологии лэпбук в систематизации, структурировании информации.</w:t>
      </w:r>
    </w:p>
    <w:p w:rsidR="001246A8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3. Повысить уровень мастерства педагогов.</w:t>
      </w:r>
    </w:p>
    <w:p w:rsidR="001246A8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246A8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B3A50">
        <w:rPr>
          <w:rFonts w:ascii="Times New Roman" w:hAnsi="Times New Roman" w:cs="Times New Roman"/>
          <w:sz w:val="24"/>
          <w:szCs w:val="24"/>
        </w:rPr>
        <w:t>Я рада вас приветствовать на мастер-классе по сборке лэпбука «Осень».</w:t>
      </w:r>
    </w:p>
    <w:p w:rsidR="001246A8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246A8" w:rsidRPr="000B1B22" w:rsidRDefault="001246A8" w:rsidP="00DC673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B3A50">
        <w:rPr>
          <w:rFonts w:ascii="Times New Roman" w:hAnsi="Times New Roman" w:cs="Times New Roman"/>
          <w:sz w:val="24"/>
          <w:szCs w:val="24"/>
        </w:rPr>
        <w:t>В лэпбуке размещаем материал в виде гармошек, конвертов различных форм и форматов. Если вы хотите вложить в конверт много карточек (например, загадки, приметы и др.), то при складывании конверта с боков нужно заложить несколько складок, чтобы конверт получился объемным. Материал может быть расположен в кармашках, в небольших папках-вкладышей, мини-книжках, фигурных кармашках, фигурных конвертиках, простых книжках, разрезных блокнотиках, блокнотах со страницами разной длины, вращающийся круг.</w:t>
      </w:r>
    </w:p>
    <w:p w:rsidR="001246A8" w:rsidRDefault="001246A8" w:rsidP="005B3A50">
      <w:pPr>
        <w:rPr>
          <w:rFonts w:ascii="Times New Roman" w:hAnsi="Times New Roman" w:cs="Times New Roman"/>
          <w:sz w:val="24"/>
          <w:szCs w:val="24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8" o:spid="_x0000_i1026" type="#_x0000_t75" style="width:201.75pt;height:151.5pt;visibility:visible">
            <v:imagedata r:id="rId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9" o:spid="_x0000_i1027" type="#_x0000_t75" style="width:201.75pt;height:151.5pt;visibility:visible">
            <v:imagedata r:id="rId7" o:title=""/>
          </v:shape>
        </w:pict>
      </w:r>
    </w:p>
    <w:p w:rsidR="001246A8" w:rsidRPr="000B1B22" w:rsidRDefault="001246A8" w:rsidP="005B3A50">
      <w:pPr>
        <w:rPr>
          <w:rFonts w:ascii="Times New Roman" w:hAnsi="Times New Roman" w:cs="Times New Roman"/>
          <w:sz w:val="24"/>
          <w:szCs w:val="24"/>
        </w:rPr>
      </w:pPr>
    </w:p>
    <w:p w:rsidR="001246A8" w:rsidRPr="000B1B22" w:rsidRDefault="001246A8" w:rsidP="005B3A50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6" o:spid="_x0000_i1028" type="#_x0000_t75" style="width:220.5pt;height:165pt;visibility:visible">
            <v:imagedata r:id="rId8" o:title=""/>
          </v:shape>
        </w:pict>
      </w:r>
    </w:p>
    <w:p w:rsidR="001246A8" w:rsidRPr="000B1B22" w:rsidRDefault="001246A8" w:rsidP="00D41430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6" o:spid="_x0000_i1029" type="#_x0000_t75" style="width:231pt;height:173.25pt;visibility:visible">
            <v:imagedata r:id="rId9" o:title=""/>
          </v:shape>
        </w:pict>
      </w:r>
    </w:p>
    <w:p w:rsidR="001246A8" w:rsidRPr="000B1B22" w:rsidRDefault="001246A8" w:rsidP="00665FDF">
      <w:pPr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Для работы нам понадобятся следующие материалы: мультимедийный проектор; мультимедийная презентация «Мастер-класс по сборке лэпбука «Осень»; готовые лэпбуки «Осень»; основа лэпбука, картинки на тему осени, заготовки стихов об осени, приметы осени и др., цветная бумага или ксероксная, фломастеры, ножницы, клей, другие атрибуты для оформления (декоративные гвозди, наклейки и др.).</w:t>
      </w:r>
    </w:p>
    <w:p w:rsidR="001246A8" w:rsidRPr="000B1B22" w:rsidRDefault="001246A8" w:rsidP="00665FDF">
      <w:pPr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Сначала нужно сделать основу лэпбука. Это может быть  картон (скрепить между собой клеем ПВА или самоклеющей плёнкой), пластиковые папки (двойным скотчем), потолочная плитка (малярным скотчем).</w:t>
      </w:r>
    </w:p>
    <w:p w:rsidR="001246A8" w:rsidRPr="000B1B22" w:rsidRDefault="001246A8" w:rsidP="00665FDF">
      <w:pPr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Основа лэпбука должна быть плотной, формат А3 в раскрытом виде, а в собранном (закрытом) виде – А4. Формат вы можете задавать сами, всё зависит от цели и вашей фантазии.</w:t>
      </w:r>
    </w:p>
    <w:p w:rsidR="001246A8" w:rsidRDefault="001246A8" w:rsidP="00665FDF">
      <w:pPr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ак нужно сложить основу лэпбука –показ </w:t>
      </w:r>
    </w:p>
    <w:p w:rsidR="001246A8" w:rsidRPr="000B1B22" w:rsidRDefault="001246A8" w:rsidP="00665FDF">
      <w:pPr>
        <w:rPr>
          <w:rFonts w:ascii="Times New Roman" w:hAnsi="Times New Roman" w:cs="Times New Roman"/>
          <w:sz w:val="24"/>
          <w:szCs w:val="24"/>
        </w:rPr>
      </w:pPr>
      <w:r w:rsidRPr="001712D7">
        <w:rPr>
          <w:noProof/>
          <w:lang w:eastAsia="ru-RU"/>
        </w:rPr>
        <w:pict>
          <v:shape id="Рисунок 1" o:spid="_x0000_i1030" type="#_x0000_t75" alt="Базовый вариант основы для лэпбука." style="width:321.75pt;height:84.75pt;visibility:visible">
            <v:imagedata r:id="rId10" o:title=""/>
          </v:shape>
        </w:pict>
      </w:r>
    </w:p>
    <w:p w:rsidR="001246A8" w:rsidRPr="000B1B22" w:rsidRDefault="001246A8" w:rsidP="00665FDF">
      <w:pPr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Если во время подбора материала или изучения темы вы хотите дополнить свой лэпбук, то можно увеличить площадь  дополнительно  прикрепив основу.</w:t>
      </w:r>
      <w:r>
        <w:rPr>
          <w:rFonts w:ascii="Times New Roman" w:hAnsi="Times New Roman" w:cs="Times New Roman"/>
          <w:sz w:val="24"/>
          <w:szCs w:val="24"/>
        </w:rPr>
        <w:t xml:space="preserve"> Цветовым фоном лэпбука может стать цветная бумага, цветная ксероксная бумага, самоклеющая цветная плёнка или картинка с осенней тематикой (осенний пейзаж, осенние листья и т.д.).</w:t>
      </w:r>
    </w:p>
    <w:p w:rsidR="001246A8" w:rsidRPr="000B1B22" w:rsidRDefault="001246A8" w:rsidP="00D41430">
      <w:pPr>
        <w:rPr>
          <w:rFonts w:ascii="Times New Roman" w:hAnsi="Times New Roman" w:cs="Times New Roman"/>
          <w:sz w:val="24"/>
          <w:szCs w:val="24"/>
        </w:rPr>
      </w:pPr>
      <w:r w:rsidRPr="00D96ACA">
        <w:rPr>
          <w:noProof/>
          <w:lang w:eastAsia="ru-RU"/>
        </w:rPr>
        <w:t xml:space="preserve"> </w:t>
      </w:r>
      <w:r w:rsidRPr="001712D7">
        <w:rPr>
          <w:noProof/>
          <w:lang w:eastAsia="ru-RU"/>
        </w:rPr>
        <w:pict>
          <v:shape id="Рисунок 3" o:spid="_x0000_i1031" type="#_x0000_t75" alt="Сдвоенный базовый вариант основы для лэпбука." style="width:180.75pt;height:129pt;visibility:visible">
            <v:imagedata r:id="rId11" o:title=""/>
          </v:shape>
        </w:pict>
      </w:r>
    </w:p>
    <w:p w:rsidR="001246A8" w:rsidRPr="000B1B22" w:rsidRDefault="001246A8" w:rsidP="003B1B97">
      <w:pPr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Что может войти в лэпбук:</w:t>
      </w:r>
    </w:p>
    <w:p w:rsidR="001246A8" w:rsidRPr="000B1B22" w:rsidRDefault="001246A8" w:rsidP="003B1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9" o:spid="_x0000_i1032" type="#_x0000_t75" style="width:201.75pt;height:151.5pt;visibility:visible">
            <v:imagedata r:id="rId12" o:title=""/>
          </v:shape>
        </w:pict>
      </w:r>
      <w:r w:rsidRPr="000B1B22">
        <w:rPr>
          <w:rFonts w:ascii="Times New Roman" w:hAnsi="Times New Roman" w:cs="Times New Roman"/>
          <w:sz w:val="24"/>
          <w:szCs w:val="24"/>
        </w:rPr>
        <w:t xml:space="preserve">  </w:t>
      </w: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0" o:spid="_x0000_i1033" type="#_x0000_t75" style="width:201.75pt;height:151.5pt;visibility:visible">
            <v:imagedata r:id="rId13" o:title=""/>
          </v:shape>
        </w:pict>
      </w:r>
    </w:p>
    <w:p w:rsidR="001246A8" w:rsidRPr="000B1B22" w:rsidRDefault="001246A8" w:rsidP="003B1B97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1" o:spid="_x0000_i1034" type="#_x0000_t75" style="width:180pt;height:135pt;visibility:visible">
            <v:imagedata r:id="rId14" o:title=""/>
          </v:shape>
        </w:pict>
      </w:r>
    </w:p>
    <w:p w:rsidR="001246A8" w:rsidRPr="000B1B22" w:rsidRDefault="001246A8" w:rsidP="003B1B97">
      <w:pPr>
        <w:jc w:val="center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Так может выглядеть готовый лэпбук «Осень»</w:t>
      </w:r>
    </w:p>
    <w:p w:rsidR="001246A8" w:rsidRDefault="001246A8" w:rsidP="00665FDF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35" type="#_x0000_t75" style="width:226.5pt;height:170.25pt;visibility:visible">
            <v:imagedata r:id="rId15" o:title=""/>
          </v:shape>
        </w:pict>
      </w:r>
    </w:p>
    <w:p w:rsidR="001246A8" w:rsidRPr="000B1B22" w:rsidRDefault="001246A8" w:rsidP="00665F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46A8" w:rsidRPr="000B1B22" w:rsidRDefault="001246A8" w:rsidP="00665F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1B22">
        <w:rPr>
          <w:rFonts w:ascii="Times New Roman" w:hAnsi="Times New Roman" w:cs="Times New Roman"/>
          <w:b/>
          <w:bCs/>
          <w:sz w:val="24"/>
          <w:szCs w:val="24"/>
        </w:rPr>
        <w:t>Работа педагогов:</w:t>
      </w:r>
    </w:p>
    <w:p w:rsidR="001246A8" w:rsidRPr="000B1B22" w:rsidRDefault="001246A8" w:rsidP="005D27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36" type="#_x0000_t75" style="width:283.5pt;height:213pt;visibility:visible" o:bordertopcolor="#00b0f0" o:borderleftcolor="#00b0f0" o:borderbottomcolor="#00b0f0" o:borderrightcolor="#00b0f0">
            <v:imagedata r:id="rId16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1246A8" w:rsidRPr="000B1B22" w:rsidRDefault="001246A8" w:rsidP="005D27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46A8" w:rsidRPr="000B1B22" w:rsidRDefault="001246A8" w:rsidP="005D2718">
      <w:pPr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2" o:spid="_x0000_i1037" type="#_x0000_t75" style="width:220.5pt;height:165pt;visibility:visible" o:bordertopcolor="#00b0f0" o:borderleftcolor="#00b0f0" o:borderbottomcolor="#00b0f0" o:borderrightcolor="#00b0f0">
            <v:imagedata r:id="rId17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  <w:r w:rsidRPr="000B1B22">
        <w:rPr>
          <w:rFonts w:ascii="Times New Roman" w:hAnsi="Times New Roman" w:cs="Times New Roman"/>
          <w:sz w:val="24"/>
          <w:szCs w:val="24"/>
        </w:rPr>
        <w:t xml:space="preserve"> </w:t>
      </w:r>
      <w:r w:rsidRPr="000B1B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0" o:spid="_x0000_i1038" type="#_x0000_t75" style="width:225pt;height:168pt;visibility:visible" o:bordertopcolor="#00b0f0" o:borderleftcolor="#00b0f0" o:borderbottomcolor="#00b0f0" o:borderrightcolor="#00b0f0">
            <v:imagedata r:id="rId18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  <w:r w:rsidRPr="000B1B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246A8" w:rsidRPr="000B1B22" w:rsidRDefault="001246A8" w:rsidP="005D2718">
      <w:pPr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46A8" w:rsidRPr="000B1B22" w:rsidRDefault="001246A8" w:rsidP="005D2718">
      <w:pPr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7" o:spid="_x0000_i1039" type="#_x0000_t75" style="width:272.25pt;height:204.75pt;visibility:visible" o:bordertopcolor="#00b0f0" o:borderleftcolor="#00b0f0" o:borderbottomcolor="#00b0f0" o:borderrightcolor="#00b0f0">
            <v:imagedata r:id="rId19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1246A8" w:rsidRDefault="001246A8" w:rsidP="005D2718">
      <w:pPr>
        <w:ind w:left="-142"/>
        <w:rPr>
          <w:rFonts w:ascii="Times New Roman" w:hAnsi="Times New Roman" w:cs="Times New Roman"/>
          <w:sz w:val="24"/>
          <w:szCs w:val="24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1" o:spid="_x0000_i1040" type="#_x0000_t75" style="width:228.75pt;height:171.75pt;visibility:visible" o:bordertopcolor="#00b0f0" o:borderleftcolor="#00b0f0" o:borderbottomcolor="#00b0f0" o:borderrightcolor="#00b0f0">
            <v:imagedata r:id="rId20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  <w:r w:rsidRPr="000B1B22">
        <w:rPr>
          <w:rFonts w:ascii="Times New Roman" w:hAnsi="Times New Roman" w:cs="Times New Roman"/>
          <w:sz w:val="24"/>
          <w:szCs w:val="24"/>
        </w:rPr>
        <w:t xml:space="preserve">    </w:t>
      </w: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2" o:spid="_x0000_i1041" type="#_x0000_t75" style="width:198pt;height:171pt;visibility:visible" o:bordertopcolor="#00b0f0" o:borderleftcolor="#00b0f0" o:borderbottomcolor="#00b0f0" o:borderrightcolor="#00b0f0">
            <v:imagedata r:id="rId21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1246A8" w:rsidRPr="000B1B22" w:rsidRDefault="001246A8" w:rsidP="005D2718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 xml:space="preserve">   Рефлексия (вопросы для обсуждения).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Педагоги высказываются одним предложением, выбирая начало фразы: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сегодня я узнала…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было интересно…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было трудно…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я понял, что…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теперь я могу…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я научилась…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у меня получилось 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я смогла…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я попробую…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меня удивило…</w:t>
      </w:r>
    </w:p>
    <w:p w:rsidR="001246A8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76C2">
        <w:rPr>
          <w:rFonts w:ascii="Times New Roman" w:hAnsi="Times New Roman" w:cs="Times New Roman"/>
          <w:sz w:val="24"/>
          <w:szCs w:val="24"/>
        </w:rPr>
        <w:t>мне захотелось…</w:t>
      </w:r>
    </w:p>
    <w:p w:rsidR="001246A8" w:rsidRPr="00E776C2" w:rsidRDefault="001246A8" w:rsidP="00E776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246A8" w:rsidRPr="000B1B22" w:rsidRDefault="001246A8" w:rsidP="00DC6737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3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6" o:spid="_x0000_i1042" type="#_x0000_t75" style="width:255pt;height:191.25pt;visibility:visible">
            <v:imagedata r:id="rId22" o:title=""/>
          </v:shape>
        </w:pict>
      </w:r>
    </w:p>
    <w:p w:rsidR="001246A8" w:rsidRPr="000B1B22" w:rsidRDefault="001246A8" w:rsidP="00A81ED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Спасибо за внимание!!!</w:t>
      </w:r>
    </w:p>
    <w:p w:rsidR="001246A8" w:rsidRPr="00D96ACA" w:rsidRDefault="001246A8" w:rsidP="00D96ACA">
      <w:pPr>
        <w:jc w:val="center"/>
        <w:rPr>
          <w:rFonts w:ascii="Times New Roman" w:hAnsi="Times New Roman" w:cs="Times New Roman"/>
          <w:sz w:val="24"/>
          <w:szCs w:val="24"/>
        </w:rPr>
      </w:pPr>
      <w:r w:rsidRPr="000B1B22">
        <w:rPr>
          <w:rFonts w:ascii="Times New Roman" w:hAnsi="Times New Roman" w:cs="Times New Roman"/>
          <w:sz w:val="24"/>
          <w:szCs w:val="24"/>
        </w:rPr>
        <w:t>Педагогам вруча</w:t>
      </w:r>
      <w:r>
        <w:rPr>
          <w:rFonts w:ascii="Times New Roman" w:hAnsi="Times New Roman" w:cs="Times New Roman"/>
          <w:sz w:val="24"/>
          <w:szCs w:val="24"/>
        </w:rPr>
        <w:t>ется памятка «Элементы ЛЭПБУКА».</w:t>
      </w:r>
    </w:p>
    <w:p w:rsidR="001246A8" w:rsidRDefault="001246A8" w:rsidP="00181F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246A8" w:rsidRDefault="001246A8" w:rsidP="00181F0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и интернет ресурсы:</w:t>
      </w:r>
    </w:p>
    <w:p w:rsidR="001246A8" w:rsidRDefault="001246A8" w:rsidP="009A112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A112F">
        <w:rPr>
          <w:rFonts w:ascii="Times New Roman" w:hAnsi="Times New Roman" w:cs="Times New Roman"/>
          <w:sz w:val="24"/>
          <w:szCs w:val="24"/>
        </w:rPr>
        <w:t>Большая хрестоматия для чтения в детском</w:t>
      </w:r>
      <w:r>
        <w:rPr>
          <w:rFonts w:ascii="Times New Roman" w:hAnsi="Times New Roman" w:cs="Times New Roman"/>
          <w:sz w:val="24"/>
          <w:szCs w:val="24"/>
        </w:rPr>
        <w:t xml:space="preserve"> саду. Стихи, сказки, рассказы"</w:t>
      </w:r>
      <w:r w:rsidRPr="009A112F">
        <w:rPr>
          <w:rFonts w:ascii="Times New Roman" w:hAnsi="Times New Roman" w:cs="Times New Roman"/>
          <w:sz w:val="24"/>
          <w:szCs w:val="24"/>
        </w:rPr>
        <w:t xml:space="preserve"> Махаон, 2015 г.</w:t>
      </w:r>
    </w:p>
    <w:p w:rsidR="001246A8" w:rsidRPr="009563FA" w:rsidRDefault="001246A8" w:rsidP="00181F03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9563F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www.smartmoms.ru</w:t>
        </w:r>
      </w:hyperlink>
    </w:p>
    <w:p w:rsidR="001246A8" w:rsidRPr="009563FA" w:rsidRDefault="001246A8" w:rsidP="00181F03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9563F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www.tavika.ru</w:t>
        </w:r>
      </w:hyperlink>
    </w:p>
    <w:p w:rsidR="001246A8" w:rsidRDefault="001246A8" w:rsidP="00181F03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E776C2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www.maam.ru</w:t>
        </w:r>
      </w:hyperlink>
    </w:p>
    <w:sectPr w:rsidR="001246A8" w:rsidSect="00587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E007E"/>
    <w:multiLevelType w:val="hybridMultilevel"/>
    <w:tmpl w:val="DACC882A"/>
    <w:lvl w:ilvl="0" w:tplc="4F6AE3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F65F94"/>
    <w:multiLevelType w:val="hybridMultilevel"/>
    <w:tmpl w:val="35D6E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27D41"/>
    <w:multiLevelType w:val="hybridMultilevel"/>
    <w:tmpl w:val="41EA2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97E36FE"/>
    <w:multiLevelType w:val="hybridMultilevel"/>
    <w:tmpl w:val="7BD29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44456D"/>
    <w:multiLevelType w:val="hybridMultilevel"/>
    <w:tmpl w:val="8BB64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F11072F"/>
    <w:multiLevelType w:val="hybridMultilevel"/>
    <w:tmpl w:val="1B1C7B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9F8"/>
    <w:rsid w:val="0000263F"/>
    <w:rsid w:val="000501B3"/>
    <w:rsid w:val="0008006E"/>
    <w:rsid w:val="000B1B22"/>
    <w:rsid w:val="001246A8"/>
    <w:rsid w:val="001261E3"/>
    <w:rsid w:val="00144AD6"/>
    <w:rsid w:val="001712D7"/>
    <w:rsid w:val="00171CC3"/>
    <w:rsid w:val="00181F03"/>
    <w:rsid w:val="001C6A3D"/>
    <w:rsid w:val="001E25B5"/>
    <w:rsid w:val="001E7659"/>
    <w:rsid w:val="00247DF1"/>
    <w:rsid w:val="00270B33"/>
    <w:rsid w:val="002864CC"/>
    <w:rsid w:val="0029441D"/>
    <w:rsid w:val="00371247"/>
    <w:rsid w:val="003B1B97"/>
    <w:rsid w:val="004F452D"/>
    <w:rsid w:val="005163CD"/>
    <w:rsid w:val="00577D5B"/>
    <w:rsid w:val="00587E0D"/>
    <w:rsid w:val="005A50FD"/>
    <w:rsid w:val="005B3A50"/>
    <w:rsid w:val="005D2718"/>
    <w:rsid w:val="005E0C75"/>
    <w:rsid w:val="00622971"/>
    <w:rsid w:val="00665FDF"/>
    <w:rsid w:val="00666059"/>
    <w:rsid w:val="006A3954"/>
    <w:rsid w:val="006E54F9"/>
    <w:rsid w:val="00715EDB"/>
    <w:rsid w:val="007B3370"/>
    <w:rsid w:val="007F0653"/>
    <w:rsid w:val="008068B0"/>
    <w:rsid w:val="00827A4F"/>
    <w:rsid w:val="008B19F8"/>
    <w:rsid w:val="009563FA"/>
    <w:rsid w:val="00977C8B"/>
    <w:rsid w:val="009A112F"/>
    <w:rsid w:val="009B1E2C"/>
    <w:rsid w:val="009B53E2"/>
    <w:rsid w:val="00A12E7E"/>
    <w:rsid w:val="00A4102F"/>
    <w:rsid w:val="00A60203"/>
    <w:rsid w:val="00A70629"/>
    <w:rsid w:val="00A81ED6"/>
    <w:rsid w:val="00AC46A7"/>
    <w:rsid w:val="00BD0AC6"/>
    <w:rsid w:val="00C92D58"/>
    <w:rsid w:val="00CD794B"/>
    <w:rsid w:val="00D41430"/>
    <w:rsid w:val="00D65F05"/>
    <w:rsid w:val="00D84633"/>
    <w:rsid w:val="00D96ACA"/>
    <w:rsid w:val="00DC6737"/>
    <w:rsid w:val="00DE12BB"/>
    <w:rsid w:val="00E72C3D"/>
    <w:rsid w:val="00E776C2"/>
    <w:rsid w:val="00F72D35"/>
    <w:rsid w:val="00FE6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E0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9441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7F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0653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C6737"/>
    <w:rPr>
      <w:rFonts w:cs="Calibri"/>
      <w:lang w:eastAsia="en-US"/>
    </w:rPr>
  </w:style>
  <w:style w:type="character" w:styleId="Hyperlink">
    <w:name w:val="Hyperlink"/>
    <w:basedOn w:val="DefaultParagraphFont"/>
    <w:uiPriority w:val="99"/>
    <w:rsid w:val="009563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www.maam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tavika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smartmoms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476</TotalTime>
  <Pages>6</Pages>
  <Words>461</Words>
  <Characters>2630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33</cp:revision>
  <cp:lastPrinted>2017-09-11T04:28:00Z</cp:lastPrinted>
  <dcterms:created xsi:type="dcterms:W3CDTF">2016-12-04T16:19:00Z</dcterms:created>
  <dcterms:modified xsi:type="dcterms:W3CDTF">2017-09-25T17:41:00Z</dcterms:modified>
</cp:coreProperties>
</file>